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4972" w:type="pct"/>
        <w:tblInd w:w="8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5169"/>
      </w:tblGrid>
      <w:tr w:rsidR="005819BC" w14:paraId="714C70EE" w14:textId="77777777" w:rsidTr="00E8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77126" w14:textId="0B683D78" w:rsidR="005819BC" w:rsidRPr="008C0A7C" w:rsidRDefault="003D7C1E" w:rsidP="00E857C2">
            <w:pPr>
              <w:pStyle w:val="Month"/>
              <w:jc w:val="center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4345E8F4" wp14:editId="79824011">
                  <wp:simplePos x="0" y="0"/>
                  <wp:positionH relativeFrom="column">
                    <wp:posOffset>8878570</wp:posOffset>
                  </wp:positionH>
                  <wp:positionV relativeFrom="paragraph">
                    <wp:posOffset>755650</wp:posOffset>
                  </wp:positionV>
                  <wp:extent cx="349250" cy="350520"/>
                  <wp:effectExtent l="0" t="0" r="0" b="0"/>
                  <wp:wrapNone/>
                  <wp:docPr id="9072932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F04" w:rsidRPr="00F4355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77D0531" wp14:editId="00ABD62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3856355" cy="1135380"/>
                      <wp:effectExtent l="0" t="0" r="0" b="7620"/>
                      <wp:wrapNone/>
                      <wp:docPr id="882919452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6355" cy="1135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0EEFA9" w14:textId="77777777" w:rsidR="00832FC3" w:rsidRPr="00930D4C" w:rsidRDefault="005819BC" w:rsidP="0016497E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30D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Pr="00930D4C">
                                    <w:rPr>
                                      <w:b/>
                                      <w:noProof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Pr="00930D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. Philomena Catholi</w:t>
                                  </w:r>
                                  <w:r w:rsidR="00BC3A4D" w:rsidRPr="00930D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  <w:p w14:paraId="4D779EE5" w14:textId="77777777" w:rsidR="007E0986" w:rsidRPr="00930D4C" w:rsidRDefault="00832FC3" w:rsidP="0016497E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30D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F</w:t>
                                  </w:r>
                                  <w:r w:rsidR="008D007C" w:rsidRPr="00930D4C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aith Theme: We are Called</w:t>
                                  </w:r>
                                </w:p>
                                <w:p w14:paraId="66980ADC" w14:textId="67C5F451" w:rsidR="005819BC" w:rsidRPr="00930D4C" w:rsidRDefault="007E0986" w:rsidP="0016497E">
                                  <w:pPr>
                                    <w:spacing w:before="0" w:after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30D4C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 member of the Lakeshore Catholic High School Family of Schools</w:t>
                                  </w:r>
                                  <w:r w:rsidR="005819BC" w:rsidRPr="00930D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042AD" w:rsidRPr="004042AD"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DF2687F" wp14:editId="2C25A793">
                                        <wp:extent cx="367665" cy="367665"/>
                                        <wp:effectExtent l="0" t="0" r="0" b="0"/>
                                        <wp:docPr id="22" name="Picture 22" descr="Lakeshore Catholic High schoo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Lakeshore Catholic High schoo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7665" cy="367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D05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7" o:spid="_x0000_s1026" type="#_x0000_t202" style="position:absolute;left:0;text-align:left;margin-left:.45pt;margin-top:2.25pt;width:303.65pt;height:8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" stroked="f">
                      <v:textbox>
                        <w:txbxContent>
                          <w:p w14:paraId="120EEFA9" w14:textId="77777777" w:rsidR="00832FC3" w:rsidRPr="00930D4C" w:rsidRDefault="005819BC" w:rsidP="0016497E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30D4C"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930D4C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t>t</w:t>
                            </w:r>
                            <w:r w:rsidRPr="00930D4C">
                              <w:rPr>
                                <w:b/>
                                <w:sz w:val="36"/>
                                <w:szCs w:val="36"/>
                              </w:rPr>
                              <w:t>. Philomena Catholi</w:t>
                            </w:r>
                            <w:r w:rsidR="00BC3A4D" w:rsidRPr="00930D4C"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  <w:p w14:paraId="4D779EE5" w14:textId="77777777" w:rsidR="007E0986" w:rsidRPr="00930D4C" w:rsidRDefault="00832FC3" w:rsidP="0016497E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30D4C">
                              <w:rPr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  <w:r w:rsidR="008D007C" w:rsidRPr="00930D4C">
                              <w:rPr>
                                <w:b/>
                                <w:sz w:val="36"/>
                                <w:szCs w:val="36"/>
                              </w:rPr>
                              <w:t>aith Theme: We are Called</w:t>
                            </w:r>
                          </w:p>
                          <w:p w14:paraId="66980ADC" w14:textId="67C5F451" w:rsidR="005819BC" w:rsidRPr="00930D4C" w:rsidRDefault="007E0986" w:rsidP="0016497E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30D4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 member of the Lakeshore Catholic High School Family of Schools</w:t>
                            </w:r>
                            <w:r w:rsidR="005819BC" w:rsidRPr="00930D4C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4042AD" w:rsidRPr="004042AD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F2687F" wp14:editId="2C25A793">
                                  <wp:extent cx="367665" cy="367665"/>
                                  <wp:effectExtent l="0" t="0" r="0" b="0"/>
                                  <wp:docPr id="22" name="Picture 22" descr="Lakeshore Catholic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Lakeshore Catholic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65" cy="36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D4C" w:rsidRPr="00F43550">
              <w:rPr>
                <w:noProof/>
                <w:color w:val="000000" w:themeColor="text1"/>
              </w:rPr>
              <w:drawing>
                <wp:anchor distT="0" distB="0" distL="114300" distR="114300" simplePos="0" relativeHeight="251652608" behindDoc="0" locked="0" layoutInCell="1" allowOverlap="1" wp14:anchorId="4F216717" wp14:editId="3B6921D7">
                  <wp:simplePos x="0" y="0"/>
                  <wp:positionH relativeFrom="column">
                    <wp:posOffset>4049395</wp:posOffset>
                  </wp:positionH>
                  <wp:positionV relativeFrom="paragraph">
                    <wp:posOffset>74295</wp:posOffset>
                  </wp:positionV>
                  <wp:extent cx="1097280" cy="972820"/>
                  <wp:effectExtent l="0" t="0" r="7620" b="0"/>
                  <wp:wrapNone/>
                  <wp:docPr id="6486658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7C2">
              <w:rPr>
                <w:rFonts w:ascii="Bodoni MT" w:hAnsi="Bodoni MT"/>
                <w:color w:val="000000" w:themeColor="text1"/>
              </w:rPr>
              <w:t xml:space="preserve">                              </w:t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begin"/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instrText xml:space="preserve"> IF </w:instrText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begin"/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instrText xml:space="preserve"> DocVariable MonthStart \@ dddd </w:instrText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separate"/>
            </w:r>
            <w:r w:rsidR="00C62FC4" w:rsidRPr="00E857C2">
              <w:rPr>
                <w:rFonts w:ascii="Bodoni MT" w:hAnsi="Bodoni MT"/>
                <w:b w:val="0"/>
                <w:bCs w:val="0"/>
                <w:color w:val="000000" w:themeColor="text1"/>
                <w:sz w:val="96"/>
                <w:szCs w:val="96"/>
              </w:rPr>
              <w:instrText>Friday</w:instrText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end"/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instrText xml:space="preserve"> = "Sunday" 1 ""</w:instrText>
            </w:r>
            <w:r w:rsidR="00886951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end"/>
            </w:r>
            <w:r w:rsidR="00F43550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t>October</w:t>
            </w:r>
            <w:r w:rsidR="7A6ADF9B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t xml:space="preserve"> </w:t>
            </w:r>
            <w:r w:rsidR="005819BC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begin"/>
            </w:r>
            <w:r w:rsidR="005819BC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instrText xml:space="preserve"> DOCVARIABLE  MonthStart \@  yyyy   \* MERGEFORMAT </w:instrText>
            </w:r>
            <w:r w:rsidR="005819BC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separate"/>
            </w:r>
            <w:r w:rsidR="00C62FC4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t>2</w:t>
            </w:r>
            <w:r w:rsidR="005819BC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fldChar w:fldCharType="end"/>
            </w:r>
            <w:r w:rsidR="002A7255" w:rsidRPr="00E857C2">
              <w:rPr>
                <w:rFonts w:ascii="Bodoni MT" w:hAnsi="Bodoni MT"/>
                <w:color w:val="000000" w:themeColor="text1"/>
                <w:sz w:val="96"/>
                <w:szCs w:val="96"/>
              </w:rPr>
              <w:t>024</w:t>
            </w:r>
            <w:r w:rsidR="272A1935" w:rsidRPr="665B7881">
              <w:rPr>
                <w:rFonts w:cs="Times New Roman"/>
                <w:color w:val="auto"/>
                <w:sz w:val="18"/>
                <w:szCs w:val="18"/>
              </w:rPr>
              <w:t xml:space="preserve">   </w:t>
            </w:r>
            <w:r w:rsidR="0082003D" w:rsidRPr="665B7881">
              <w:rPr>
                <w:rFonts w:ascii="Bodoni MT" w:hAnsi="Bodoni MT"/>
              </w:rPr>
              <w:fldChar w:fldCharType="begin"/>
            </w:r>
            <w:r w:rsidR="0082003D" w:rsidRPr="665B7881">
              <w:rPr>
                <w:rFonts w:ascii="Bodoni MT" w:hAnsi="Bodoni MT"/>
              </w:rPr>
              <w:instrText xml:space="preserve"> IF </w:instrText>
            </w:r>
            <w:r w:rsidR="0082003D" w:rsidRPr="665B7881">
              <w:rPr>
                <w:rFonts w:ascii="Bodoni MT" w:hAnsi="Bodoni MT"/>
              </w:rPr>
              <w:fldChar w:fldCharType="begin"/>
            </w:r>
            <w:r w:rsidR="0082003D" w:rsidRPr="665B7881">
              <w:rPr>
                <w:rFonts w:ascii="Bodoni MT" w:hAnsi="Bodoni MT"/>
              </w:rPr>
              <w:instrText xml:space="preserve"> DocVariable MonthStart \@ dddd </w:instrText>
            </w:r>
            <w:r w:rsidR="0082003D" w:rsidRPr="665B7881">
              <w:rPr>
                <w:rFonts w:ascii="Bodoni MT" w:hAnsi="Bodoni MT"/>
              </w:rPr>
              <w:fldChar w:fldCharType="separate"/>
            </w:r>
            <w:r w:rsidR="00C62FC4">
              <w:rPr>
                <w:rFonts w:ascii="Bodoni MT" w:hAnsi="Bodoni MT"/>
                <w:b w:val="0"/>
                <w:bCs w:val="0"/>
              </w:rPr>
              <w:instrText>Friday</w:instrText>
            </w:r>
            <w:r w:rsidR="0082003D" w:rsidRPr="665B7881">
              <w:rPr>
                <w:rFonts w:ascii="Bodoni MT" w:hAnsi="Bodoni MT"/>
              </w:rPr>
              <w:fldChar w:fldCharType="end"/>
            </w:r>
            <w:r w:rsidR="0082003D" w:rsidRPr="665B7881">
              <w:rPr>
                <w:rFonts w:ascii="Bodoni MT" w:hAnsi="Bodoni MT"/>
              </w:rPr>
              <w:instrText xml:space="preserve"> = "Sunday" 1 ""</w:instrText>
            </w:r>
            <w:r w:rsidR="0082003D" w:rsidRPr="665B7881">
              <w:rPr>
                <w:rFonts w:ascii="Bodoni MT" w:hAnsi="Bodoni MT"/>
              </w:rPr>
              <w:fldChar w:fldCharType="end"/>
            </w:r>
            <w:r w:rsidR="272A1935" w:rsidRPr="665B7881">
              <w:rPr>
                <w:rFonts w:cs="Times New Roman"/>
                <w:color w:val="auto"/>
                <w:sz w:val="18"/>
                <w:szCs w:val="18"/>
              </w:rPr>
              <w:t xml:space="preserve">                            </w:t>
            </w:r>
            <w:r w:rsidR="2791172F" w:rsidRPr="665B7881">
              <w:rPr>
                <w:rFonts w:cs="Times New Roman"/>
                <w:color w:val="auto"/>
                <w:sz w:val="18"/>
                <w:szCs w:val="18"/>
              </w:rPr>
              <w:t xml:space="preserve">           </w:t>
            </w:r>
            <w:r w:rsidR="272A1935" w:rsidRPr="665B7881">
              <w:rPr>
                <w:rFonts w:cs="Times New Roman"/>
                <w:color w:val="auto"/>
                <w:sz w:val="18"/>
                <w:szCs w:val="18"/>
              </w:rPr>
              <w:t xml:space="preserve">  </w:t>
            </w:r>
            <w:r w:rsidR="6D02CC5C" w:rsidRPr="665B7881">
              <w:rPr>
                <w:rFonts w:cs="Times New Roman"/>
                <w:color w:val="auto"/>
                <w:sz w:val="18"/>
                <w:szCs w:val="18"/>
              </w:rPr>
              <w:t xml:space="preserve">           </w:t>
            </w:r>
            <w:r w:rsidR="0082003D">
              <w:tab/>
            </w:r>
            <w:r w:rsidR="7A6ADF9B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</w:t>
            </w:r>
            <w:r w:rsidR="003A2AC3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      </w:t>
            </w:r>
            <w:r w:rsidR="40B97151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                                                                      </w:t>
            </w:r>
            <w:r w:rsidR="62053EC2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                  </w:t>
            </w:r>
            <w:r w:rsidR="003A2AC3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7A6ADF9B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</w:p>
        </w:tc>
      </w:tr>
    </w:tbl>
    <w:tbl>
      <w:tblPr>
        <w:tblStyle w:val="TableCalendar"/>
        <w:tblW w:w="4956" w:type="pct"/>
        <w:tblInd w:w="85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1260"/>
        <w:gridCol w:w="2430"/>
        <w:gridCol w:w="2340"/>
        <w:gridCol w:w="2699"/>
        <w:gridCol w:w="2611"/>
        <w:gridCol w:w="2255"/>
        <w:gridCol w:w="1525"/>
      </w:tblGrid>
      <w:tr w:rsidR="003A2AC3" w:rsidRPr="006B4E3B" w14:paraId="6C0B3B7E" w14:textId="77777777" w:rsidTr="00CD7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Bodoni MT" w:hAnsi="Bodoni MT"/>
            </w:rPr>
            <w:id w:val="1527134494"/>
            <w:placeholder>
              <w:docPart w:val="883E5F43428747C2BBE9D4C3194AFE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954829" w14:textId="77777777" w:rsidR="002F6E35" w:rsidRPr="006B4E3B" w:rsidRDefault="009035F5">
                <w:pPr>
                  <w:pStyle w:val="Days"/>
                  <w:rPr>
                    <w:rFonts w:ascii="Bodoni MT" w:hAnsi="Bodoni MT"/>
                  </w:rPr>
                </w:pPr>
                <w:r w:rsidRPr="006B4E3B">
                  <w:rPr>
                    <w:rFonts w:ascii="Bodoni MT" w:hAnsi="Bodoni MT"/>
                  </w:rPr>
                  <w:t>Sunday</w:t>
                </w:r>
              </w:p>
            </w:tc>
          </w:sdtContent>
        </w:sdt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FD60" w14:textId="0BEAA190" w:rsidR="002F6E35" w:rsidRPr="006B4E3B" w:rsidRDefault="007F239F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8650153"/>
                <w:placeholder>
                  <w:docPart w:val="4C6CA0FA0FA245D9B0B924F827F693B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Monday</w:t>
                </w:r>
              </w:sdtContent>
            </w:sdt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135C" w14:textId="000916F4" w:rsidR="002F6E35" w:rsidRPr="006B4E3B" w:rsidRDefault="007F239F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-1517691135"/>
                <w:placeholder>
                  <w:docPart w:val="02AEAC19D2324253AE9FDCB12024F27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Tuesday</w:t>
                </w:r>
              </w:sdtContent>
            </w:sdt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6ED7" w14:textId="4AAE384B" w:rsidR="002F6E35" w:rsidRPr="006B4E3B" w:rsidRDefault="007F239F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-1684429625"/>
                <w:placeholder>
                  <w:docPart w:val="31EF5504EC434F949BBEBF24F37CBE0B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Wednesday</w:t>
                </w:r>
              </w:sdtContent>
            </w:sdt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ED58" w14:textId="77907715" w:rsidR="002F6E35" w:rsidRPr="006B4E3B" w:rsidRDefault="00F05046">
            <w:pPr>
              <w:pStyle w:val="Days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Thursday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2E7E" w14:textId="6F796694" w:rsidR="002F6E35" w:rsidRPr="006B4E3B" w:rsidRDefault="007F239F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1991825489"/>
                <w:placeholder>
                  <w:docPart w:val="0C33214FDC2241BEB6F6D2441058709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Friday</w:t>
                </w:r>
              </w:sdtContent>
            </w:sdt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9CB3" w14:textId="77777777" w:rsidR="002F6E35" w:rsidRPr="006B4E3B" w:rsidRDefault="007F239F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115736794"/>
                <w:placeholder>
                  <w:docPart w:val="E73426AA4F6A4C02921F49FBCC9F62E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Saturday</w:t>
                </w:r>
              </w:sdtContent>
            </w:sdt>
          </w:p>
        </w:tc>
      </w:tr>
      <w:tr w:rsidR="003A2AC3" w:rsidRPr="006B4E3B" w14:paraId="1640F172" w14:textId="77777777" w:rsidTr="002E07D0">
        <w:trPr>
          <w:trHeight w:val="1556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C88F" w14:textId="16F000CD" w:rsidR="003A2AC3" w:rsidRPr="00B60E09" w:rsidRDefault="006F568A">
            <w:pPr>
              <w:pStyle w:val="Dates"/>
              <w:rPr>
                <w:rFonts w:ascii="Bodoni MT" w:hAnsi="Bodoni MT"/>
                <w:b/>
              </w:rPr>
            </w:pPr>
            <w:r w:rsidRPr="00591793">
              <w:rPr>
                <w:rFonts w:ascii="Bodoni MT" w:hAnsi="Bodoni MT"/>
                <w:b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1004B419" wp14:editId="020A85E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204470</wp:posOffset>
                  </wp:positionV>
                  <wp:extent cx="734552" cy="544195"/>
                  <wp:effectExtent l="0" t="0" r="8890" b="8255"/>
                  <wp:wrapNone/>
                  <wp:docPr id="13" name="Picture 13" descr="C:\Users\smithj\AppData\Local\Microsoft\Windows\INetCache\Content.Outlook\24VZAAMV\Called by Nam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mithj\AppData\Local\Microsoft\Windows\INetCache\Content.Outlook\24VZAAMV\Called by Nam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52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3120E3" w14:textId="6979F991" w:rsidR="003A2AC3" w:rsidRDefault="006F568A" w:rsidP="003E0A9D">
            <w:pPr>
              <w:jc w:val="center"/>
              <w:rPr>
                <w:b/>
              </w:rPr>
            </w:pPr>
            <w:r w:rsidRPr="006F568A">
              <w:rPr>
                <w:b/>
              </w:rPr>
              <w:t>Learning Disabilities Awareness Month</w:t>
            </w:r>
          </w:p>
          <w:p w14:paraId="0CCB6BCB" w14:textId="77777777" w:rsidR="006F568A" w:rsidRDefault="006F568A" w:rsidP="003E0A9D">
            <w:pPr>
              <w:jc w:val="center"/>
              <w:rPr>
                <w:b/>
              </w:rPr>
            </w:pPr>
            <w:r w:rsidRPr="006F568A">
              <w:rPr>
                <w:b/>
              </w:rPr>
              <w:t>Canadian Library Month</w:t>
            </w:r>
          </w:p>
          <w:p w14:paraId="11753243" w14:textId="72F3099C" w:rsidR="006F568A" w:rsidRPr="006F568A" w:rsidRDefault="006F568A" w:rsidP="003E0A9D">
            <w:pPr>
              <w:jc w:val="center"/>
            </w:pPr>
            <w:r>
              <w:t>SCO = School Cash Online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F65A05" w14:textId="31D2BC90" w:rsidR="003A2AC3" w:rsidRPr="00B60E09" w:rsidRDefault="006B4E3B" w:rsidP="006B4E3B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7645E3">
              <w:rPr>
                <w:rFonts w:ascii="Bodoni MT" w:hAnsi="Bodoni MT"/>
                <w:b/>
              </w:rPr>
              <w:t>DAY</w:t>
            </w:r>
            <w:r w:rsidR="00132236">
              <w:rPr>
                <w:rFonts w:ascii="Bodoni MT" w:hAnsi="Bodoni MT"/>
                <w:b/>
              </w:rPr>
              <w:t xml:space="preserve"> </w:t>
            </w:r>
            <w:r w:rsidR="00207FEE">
              <w:rPr>
                <w:rFonts w:ascii="Bodoni MT" w:hAnsi="Bodoni MT"/>
                <w:b/>
              </w:rPr>
              <w:t>5</w:t>
            </w:r>
            <w:r w:rsidRPr="00B60E09">
              <w:rPr>
                <w:rFonts w:ascii="Bodoni MT" w:hAnsi="Bodoni MT"/>
                <w:b/>
              </w:rPr>
              <w:tab/>
            </w:r>
            <w:r w:rsidR="00207FEE">
              <w:rPr>
                <w:rFonts w:ascii="Bodoni MT" w:hAnsi="Bodoni MT"/>
                <w:b/>
              </w:rPr>
              <w:t>1</w:t>
            </w:r>
          </w:p>
          <w:p w14:paraId="32E83EEB" w14:textId="3E7A8A1D" w:rsidR="003A2AC3" w:rsidRPr="00B60E09" w:rsidRDefault="009B17FF">
            <w:pPr>
              <w:rPr>
                <w:rFonts w:ascii="Bodoni MT" w:hAnsi="Bodoni MT"/>
                <w:b/>
              </w:rPr>
            </w:pPr>
            <w:r w:rsidRPr="009B17FF">
              <w:t xml:space="preserve"> </w:t>
            </w:r>
            <w:r w:rsidR="00880BE7">
              <w:t>Fire Drill</w:t>
            </w:r>
            <w:r w:rsidR="00437387">
              <w:br/>
            </w:r>
            <w:r w:rsidR="00E80604" w:rsidRPr="00EF2FAC">
              <w:t xml:space="preserve">Thanksgiving Food Drive </w:t>
            </w:r>
            <w:r w:rsidR="00EF2FAC" w:rsidRPr="00EF2FAC">
              <w:t>Starts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C293B1" w14:textId="2BF43B53" w:rsidR="009B17FF" w:rsidRDefault="006B4E3B" w:rsidP="00C62FC4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B60E09">
              <w:rPr>
                <w:rFonts w:ascii="Bodoni MT" w:hAnsi="Bodoni MT"/>
                <w:b/>
              </w:rPr>
              <w:t xml:space="preserve">DAY </w:t>
            </w:r>
            <w:r w:rsidR="00207FEE">
              <w:rPr>
                <w:rFonts w:ascii="Bodoni MT" w:hAnsi="Bodoni MT"/>
                <w:b/>
              </w:rPr>
              <w:t>1</w:t>
            </w:r>
            <w:r w:rsidRPr="00B60E09">
              <w:rPr>
                <w:rFonts w:ascii="Bodoni MT" w:hAnsi="Bodoni MT"/>
                <w:b/>
              </w:rPr>
              <w:tab/>
            </w:r>
            <w:r w:rsidR="00CB4E24">
              <w:rPr>
                <w:rFonts w:ascii="Bodoni MT" w:hAnsi="Bodoni MT"/>
                <w:b/>
              </w:rPr>
              <w:t>2</w:t>
            </w:r>
          </w:p>
          <w:p w14:paraId="0F2F4888" w14:textId="77777777" w:rsidR="00471C4D" w:rsidRDefault="00020F9D" w:rsidP="009B17FF">
            <w:r>
              <w:t xml:space="preserve">Thanksgiving Mass </w:t>
            </w:r>
            <w:r w:rsidR="008E37A9">
              <w:t xml:space="preserve">- </w:t>
            </w:r>
            <w:r>
              <w:t>St. Michael’s Church</w:t>
            </w:r>
            <w:r w:rsidR="008E37A9">
              <w:t xml:space="preserve"> 10:30am</w:t>
            </w:r>
          </w:p>
          <w:p w14:paraId="2E808814" w14:textId="23B637C7" w:rsidR="003A2AC3" w:rsidRPr="009B17FF" w:rsidRDefault="00831F28" w:rsidP="009B17FF">
            <w:r>
              <w:t>Gr. 7/8 Girls Soccer Tournament</w:t>
            </w:r>
            <w:r w:rsidR="00721F40">
              <w:br/>
              <w:t>National Walk to School Day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A8AA5E" w14:textId="289AC39F" w:rsidR="00FD0024" w:rsidRDefault="006B4E3B" w:rsidP="00AD0559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  <w:noProof/>
              </w:rPr>
            </w:pPr>
            <w:r w:rsidRPr="00B60E09">
              <w:rPr>
                <w:rFonts w:ascii="Bodoni MT" w:hAnsi="Bodoni MT"/>
                <w:b/>
                <w:noProof/>
              </w:rPr>
              <w:t xml:space="preserve">DAY </w:t>
            </w:r>
            <w:r w:rsidR="00CB4E24">
              <w:rPr>
                <w:rFonts w:ascii="Bodoni MT" w:hAnsi="Bodoni MT"/>
                <w:b/>
                <w:noProof/>
              </w:rPr>
              <w:t>2</w:t>
            </w:r>
            <w:r w:rsidRPr="00B60E09">
              <w:rPr>
                <w:rFonts w:ascii="Bodoni MT" w:hAnsi="Bodoni MT"/>
                <w:b/>
                <w:noProof/>
              </w:rPr>
              <w:tab/>
            </w:r>
            <w:r w:rsidR="00CB4E24">
              <w:rPr>
                <w:rFonts w:ascii="Bodoni MT" w:hAnsi="Bodoni MT"/>
                <w:b/>
                <w:noProof/>
              </w:rPr>
              <w:t>3</w:t>
            </w:r>
          </w:p>
          <w:p w14:paraId="2C402A46" w14:textId="775BF92A" w:rsidR="00FD0024" w:rsidRPr="00FD0024" w:rsidRDefault="00831F28" w:rsidP="00FD0024">
            <w:r>
              <w:t>Gr. 7/8 Boys Soccer Tournament</w:t>
            </w:r>
            <w:r>
              <w:br/>
              <w:t>National Walk to School Day</w:t>
            </w:r>
            <w:r>
              <w:br/>
            </w:r>
            <w:r w:rsidR="008E37A9">
              <w:t xml:space="preserve">Meet and Greet </w:t>
            </w:r>
            <w:r w:rsidR="005E09CE">
              <w:t>5-6</w:t>
            </w:r>
            <w:r w:rsidR="00AB533C">
              <w:t>pm</w:t>
            </w:r>
          </w:p>
          <w:p w14:paraId="5A46BB9C" w14:textId="14D8D517" w:rsidR="003A2AC3" w:rsidRPr="00677793" w:rsidRDefault="00843686" w:rsidP="00FD0024">
            <w:pPr>
              <w:rPr>
                <w:b/>
              </w:rPr>
            </w:pPr>
            <w:r w:rsidRPr="0051232D">
              <w:t>Pizza Day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9CB369" w14:textId="249F7AC0" w:rsidR="00272625" w:rsidRPr="008B02B5" w:rsidRDefault="00571546" w:rsidP="00571546">
            <w:pPr>
              <w:tabs>
                <w:tab w:val="right" w:pos="2220"/>
              </w:tabs>
            </w:pPr>
            <w:r w:rsidRPr="00571546">
              <w:rPr>
                <w:rFonts w:ascii="Bodoni MT" w:hAnsi="Bodoni MT"/>
                <w:b/>
                <w:noProof/>
                <w:color w:val="595959" w:themeColor="text1" w:themeTint="A6"/>
                <w:sz w:val="22"/>
              </w:rPr>
              <w:t xml:space="preserve">DAY </w:t>
            </w:r>
            <w:r w:rsidR="004D30D8">
              <w:rPr>
                <w:rFonts w:ascii="Bodoni MT" w:hAnsi="Bodoni MT"/>
                <w:b/>
                <w:noProof/>
                <w:color w:val="595959" w:themeColor="text1" w:themeTint="A6"/>
                <w:sz w:val="22"/>
              </w:rPr>
              <w:t>3</w:t>
            </w:r>
            <w:r w:rsidR="00B309F2" w:rsidRPr="008B02B5">
              <w:tab/>
            </w:r>
            <w:r w:rsidR="00CB4E24" w:rsidRPr="00571546">
              <w:rPr>
                <w:rFonts w:ascii="Bodoni MT" w:hAnsi="Bodoni MT"/>
                <w:b/>
                <w:noProof/>
                <w:color w:val="595959" w:themeColor="text1" w:themeTint="A6"/>
                <w:sz w:val="22"/>
              </w:rPr>
              <w:t>4</w:t>
            </w:r>
          </w:p>
          <w:p w14:paraId="36A3F5BB" w14:textId="484C57F3" w:rsidR="008C5BB1" w:rsidRPr="00272625" w:rsidRDefault="006C7247" w:rsidP="00CB4E24">
            <w:r>
              <w:t>Terry Fox Online Donations Close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A66013" w14:textId="7F18748A" w:rsidR="003A2AC3" w:rsidRDefault="00CD7E2C" w:rsidP="00CD7E2C">
            <w:pPr>
              <w:pStyle w:val="Dates"/>
              <w:tabs>
                <w:tab w:val="right" w:pos="1309"/>
              </w:tabs>
              <w:jc w:val="left"/>
              <w:rPr>
                <w:rFonts w:ascii="Bodoni MT" w:hAnsi="Bodoni MT"/>
                <w:b/>
              </w:rPr>
            </w:pPr>
            <w:r w:rsidRPr="00F64914">
              <w:rPr>
                <w:color w:val="auto"/>
                <w:sz w:val="18"/>
              </w:rPr>
              <w:t>World</w:t>
            </w:r>
            <w:r>
              <w:rPr>
                <w:rFonts w:ascii="Bodoni MT" w:hAnsi="Bodoni MT"/>
                <w:b/>
              </w:rPr>
              <w:tab/>
            </w:r>
            <w:r w:rsidR="00571546">
              <w:rPr>
                <w:rFonts w:ascii="Bodoni MT" w:hAnsi="Bodoni MT"/>
                <w:b/>
              </w:rPr>
              <w:t>5</w:t>
            </w:r>
          </w:p>
          <w:p w14:paraId="489BA620" w14:textId="2BA1E634" w:rsidR="005279AB" w:rsidRPr="005279AB" w:rsidRDefault="00F61902" w:rsidP="00BD4B75">
            <w:r>
              <w:t>Teacher’s Day</w:t>
            </w:r>
            <w:r w:rsidR="00BD4B75">
              <w:br/>
            </w:r>
            <w:r w:rsidR="005279AB">
              <w:t xml:space="preserve">Lunch Orders </w:t>
            </w:r>
            <w:r w:rsidR="00BD4B75">
              <w:t xml:space="preserve">&amp; </w:t>
            </w:r>
            <w:proofErr w:type="spellStart"/>
            <w:r w:rsidR="00BD4B75">
              <w:t>Toonie</w:t>
            </w:r>
            <w:proofErr w:type="spellEnd"/>
            <w:r w:rsidR="00BD4B75">
              <w:t xml:space="preserve"> Tuesday </w:t>
            </w:r>
            <w:r w:rsidR="005279AB">
              <w:t>Open - SCO</w:t>
            </w:r>
          </w:p>
        </w:tc>
      </w:tr>
      <w:tr w:rsidR="003A2AC3" w:rsidRPr="006B4E3B" w14:paraId="35E30DCC" w14:textId="77777777" w:rsidTr="002E07D0">
        <w:trPr>
          <w:trHeight w:val="1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901E" w14:textId="77777777" w:rsidR="003A2AC3" w:rsidRDefault="00571546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6</w:t>
            </w:r>
          </w:p>
          <w:p w14:paraId="547B5165" w14:textId="3AC9236F" w:rsidR="006C7247" w:rsidRPr="006C7247" w:rsidRDefault="006C7247" w:rsidP="006C7247">
            <w:r>
              <w:t>Fire Safety Week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F4C84C" w14:textId="78667360" w:rsidR="003A2AC3" w:rsidRDefault="00E94910" w:rsidP="006B4E3B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Day 4</w:t>
            </w:r>
            <w:r w:rsidR="006B4E3B" w:rsidRPr="00B60E09">
              <w:rPr>
                <w:rFonts w:ascii="Bodoni MT" w:hAnsi="Bodoni MT"/>
                <w:b/>
              </w:rPr>
              <w:tab/>
            </w:r>
            <w:r w:rsidR="00571546">
              <w:rPr>
                <w:rFonts w:ascii="Bodoni MT" w:hAnsi="Bodoni MT"/>
                <w:b/>
              </w:rPr>
              <w:t>7</w:t>
            </w:r>
          </w:p>
          <w:p w14:paraId="2C11CA42" w14:textId="77777777" w:rsidR="000E41C5" w:rsidRDefault="002F720B" w:rsidP="002F720B">
            <w:r w:rsidRPr="002F720B">
              <w:t>Grade 7 Immunization Clinic</w:t>
            </w:r>
          </w:p>
          <w:p w14:paraId="6C94B6C8" w14:textId="1707D8D2" w:rsidR="00350DA7" w:rsidRPr="00350DA7" w:rsidRDefault="00350DA7" w:rsidP="00350DA7">
            <w:pPr>
              <w:rPr>
                <w:rFonts w:ascii="Bodoni MT" w:hAnsi="Bodoni MT"/>
              </w:rPr>
            </w:pPr>
            <w:r w:rsidRPr="00350DA7">
              <w:t>Firefighter Visit – JK/SK</w:t>
            </w:r>
            <w:r w:rsidR="00CB45FB">
              <w:br/>
              <w:t xml:space="preserve">CSC Meeting – </w:t>
            </w:r>
            <w:r w:rsidR="002E07D0">
              <w:t>6:15</w:t>
            </w:r>
            <w:r w:rsidR="00CB45FB">
              <w:t>pm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AFAAB8" w14:textId="7DE6892E" w:rsidR="003A2AC3" w:rsidRDefault="00B309F2" w:rsidP="006B4E3B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E94910">
              <w:rPr>
                <w:rFonts w:ascii="Bodoni MT" w:hAnsi="Bodoni MT"/>
                <w:b/>
              </w:rPr>
              <w:t>5</w:t>
            </w:r>
            <w:r w:rsidR="006B4E3B" w:rsidRPr="00B60E09">
              <w:rPr>
                <w:rFonts w:ascii="Bodoni MT" w:hAnsi="Bodoni MT"/>
                <w:b/>
              </w:rPr>
              <w:tab/>
            </w:r>
            <w:r w:rsidR="004D30D8">
              <w:rPr>
                <w:rFonts w:ascii="Bodoni MT" w:hAnsi="Bodoni MT"/>
                <w:b/>
              </w:rPr>
              <w:t>8</w:t>
            </w:r>
          </w:p>
          <w:p w14:paraId="69AF7F73" w14:textId="706BF150" w:rsidR="00FC03EB" w:rsidRPr="00824263" w:rsidRDefault="006261BB" w:rsidP="00F1311C">
            <w:pPr>
              <w:rPr>
                <w:rFonts w:ascii="Bodoni MT" w:hAnsi="Bodoni MT"/>
                <w:b/>
                <w:color w:val="FF4040" w:themeColor="accent5" w:themeTint="99"/>
              </w:rPr>
            </w:pPr>
            <w:r w:rsidRPr="006261BB">
              <w:t>Gator Day – Gr 8’s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B93CE4" w14:textId="2970E771" w:rsidR="00E36E39" w:rsidRDefault="00B309F2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E94910">
              <w:rPr>
                <w:rFonts w:ascii="Bodoni MT" w:hAnsi="Bodoni MT"/>
                <w:b/>
              </w:rPr>
              <w:t>1</w:t>
            </w:r>
            <w:r w:rsidR="006B4E3B" w:rsidRPr="00B60E09">
              <w:rPr>
                <w:rFonts w:ascii="Bodoni MT" w:hAnsi="Bodoni MT"/>
                <w:b/>
              </w:rPr>
              <w:tab/>
            </w:r>
            <w:r w:rsidR="004D30D8">
              <w:rPr>
                <w:rFonts w:ascii="Bodoni MT" w:hAnsi="Bodoni MT"/>
                <w:b/>
              </w:rPr>
              <w:t>9</w:t>
            </w:r>
          </w:p>
          <w:p w14:paraId="05CE7A12" w14:textId="1CB490B6" w:rsidR="003A2AC3" w:rsidRPr="00F1311C" w:rsidRDefault="007F187A" w:rsidP="00F1311C">
            <w:r>
              <w:t>Gr. 7/8 Parent Meeting Winter Trip</w:t>
            </w:r>
            <w:r w:rsidR="001B0A38">
              <w:t xml:space="preserve"> 5:30pm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61AFB3" w14:textId="65FDEAE2" w:rsidR="00040384" w:rsidRDefault="00AF04A5" w:rsidP="00AD0559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  <w:noProof/>
              </w:rPr>
              <w:drawing>
                <wp:anchor distT="0" distB="0" distL="114300" distR="114300" simplePos="0" relativeHeight="251829760" behindDoc="0" locked="0" layoutInCell="1" allowOverlap="1" wp14:anchorId="6EBCEC40" wp14:editId="4C959E3F">
                  <wp:simplePos x="0" y="0"/>
                  <wp:positionH relativeFrom="column">
                    <wp:posOffset>806451</wp:posOffset>
                  </wp:positionH>
                  <wp:positionV relativeFrom="paragraph">
                    <wp:posOffset>59035</wp:posOffset>
                  </wp:positionV>
                  <wp:extent cx="361950" cy="24830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b5d6c26747467f42783c64f6f2d372e--pizza-cheese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98" cy="24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09F2">
              <w:rPr>
                <w:rFonts w:ascii="Bodoni MT" w:hAnsi="Bodoni MT"/>
                <w:b/>
              </w:rPr>
              <w:t xml:space="preserve">DAY </w:t>
            </w:r>
            <w:r w:rsidR="00E94910">
              <w:rPr>
                <w:rFonts w:ascii="Bodoni MT" w:hAnsi="Bodoni MT"/>
                <w:b/>
              </w:rPr>
              <w:t>2</w:t>
            </w:r>
            <w:r w:rsidR="006B4E3B" w:rsidRPr="00B60E09">
              <w:rPr>
                <w:rFonts w:ascii="Bodoni MT" w:hAnsi="Bodoni MT"/>
                <w:b/>
              </w:rPr>
              <w:tab/>
            </w:r>
            <w:r w:rsidR="007645E3"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0</w:t>
            </w:r>
          </w:p>
          <w:p w14:paraId="6DFBB36D" w14:textId="05C80895" w:rsidR="00C7608D" w:rsidRDefault="00040384" w:rsidP="00040384">
            <w:r>
              <w:t>Pizza Day</w:t>
            </w:r>
            <w:r w:rsidR="00DE4A5F" w:rsidRPr="00DE4A5F">
              <w:t xml:space="preserve"> </w:t>
            </w:r>
          </w:p>
          <w:p w14:paraId="001B0532" w14:textId="0F8B8389" w:rsidR="003A2AC3" w:rsidRPr="00C7608D" w:rsidRDefault="003A5794" w:rsidP="00C7608D">
            <w:r>
              <w:t xml:space="preserve">Cross Country Meet </w:t>
            </w:r>
            <w:r w:rsidR="00D437B2">
              <w:t>Gr. 4-8</w:t>
            </w:r>
            <w:r w:rsidR="009844CB">
              <w:br/>
              <w:t>World Mental Health Day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9E3AB2" w14:textId="46A458AF" w:rsidR="00E36E39" w:rsidRDefault="006B4E3B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B60E09">
              <w:rPr>
                <w:rFonts w:ascii="Bodoni MT" w:hAnsi="Bodoni MT"/>
                <w:b/>
              </w:rPr>
              <w:tab/>
            </w:r>
            <w:r w:rsidR="00AD0559"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1</w:t>
            </w:r>
          </w:p>
          <w:p w14:paraId="30A9336F" w14:textId="26E96AC2" w:rsidR="008C5BB1" w:rsidRPr="002A0315" w:rsidRDefault="00D437B2" w:rsidP="00E36E39">
            <w:pPr>
              <w:pStyle w:val="Dates"/>
              <w:tabs>
                <w:tab w:val="right" w:pos="2326"/>
              </w:tabs>
              <w:jc w:val="left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PD Day – No School</w:t>
            </w:r>
          </w:p>
          <w:p w14:paraId="595FB68A" w14:textId="63B150DE" w:rsidR="003A2AC3" w:rsidRPr="008C5BB1" w:rsidRDefault="009E648B" w:rsidP="008C5BB1">
            <w:r>
              <w:rPr>
                <w:noProof/>
              </w:rPr>
              <w:drawing>
                <wp:anchor distT="0" distB="0" distL="114300" distR="114300" simplePos="0" relativeHeight="251823616" behindDoc="0" locked="0" layoutInCell="1" allowOverlap="1" wp14:anchorId="74D0B80B" wp14:editId="0720B410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57150</wp:posOffset>
                  </wp:positionV>
                  <wp:extent cx="256848" cy="259418"/>
                  <wp:effectExtent l="0" t="0" r="0" b="7620"/>
                  <wp:wrapNone/>
                  <wp:docPr id="10116970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48" cy="25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A38">
              <w:t>Gr. 7/8 Winter Trip</w:t>
            </w:r>
            <w:r w:rsidR="001B0A38">
              <w:br/>
              <w:t>School Cash Deposit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3EA23F" w14:textId="2558F41E" w:rsidR="003A2AC3" w:rsidRPr="00B60E09" w:rsidRDefault="00AD0559" w:rsidP="007645E3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2</w:t>
            </w:r>
          </w:p>
        </w:tc>
      </w:tr>
      <w:tr w:rsidR="006B4E3B" w:rsidRPr="006B4E3B" w14:paraId="24811F44" w14:textId="77777777" w:rsidTr="002E07D0">
        <w:trPr>
          <w:trHeight w:val="143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2CD0" w14:textId="0C260B7E" w:rsidR="006B4E3B" w:rsidRPr="00B60E09" w:rsidRDefault="00AD0559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149AD6" w14:textId="209D21CB" w:rsidR="006B4E3B" w:rsidRDefault="006B4E3B" w:rsidP="00AD0559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B60E09">
              <w:rPr>
                <w:rFonts w:ascii="Bodoni MT" w:hAnsi="Bodoni MT"/>
                <w:b/>
              </w:rPr>
              <w:tab/>
            </w:r>
            <w:r w:rsidR="00AD0559"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4</w: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=A8+1 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</w:p>
          <w:p w14:paraId="0D84AB15" w14:textId="77777777" w:rsidR="006C7247" w:rsidRDefault="006C7247" w:rsidP="006C7247">
            <w:pPr>
              <w:rPr>
                <w:rFonts w:ascii="Bodoni MT" w:hAnsi="Bodoni MT"/>
                <w:b/>
                <w:color w:val="FF4040" w:themeColor="accent5" w:themeTint="99"/>
              </w:rPr>
            </w:pPr>
            <w:r w:rsidRPr="00214765">
              <w:rPr>
                <w:noProof/>
              </w:rPr>
              <w:drawing>
                <wp:anchor distT="0" distB="0" distL="114300" distR="114300" simplePos="0" relativeHeight="251821568" behindDoc="0" locked="0" layoutInCell="1" allowOverlap="1" wp14:anchorId="7085BD8D" wp14:editId="26098863">
                  <wp:simplePos x="0" y="0"/>
                  <wp:positionH relativeFrom="column">
                    <wp:posOffset>979764</wp:posOffset>
                  </wp:positionH>
                  <wp:positionV relativeFrom="paragraph">
                    <wp:posOffset>134785</wp:posOffset>
                  </wp:positionV>
                  <wp:extent cx="368135" cy="376901"/>
                  <wp:effectExtent l="0" t="0" r="0" b="4445"/>
                  <wp:wrapNone/>
                  <wp:docPr id="5" name="Picture 5" descr="Thanksgiving Turkey - Give Thanks&quot; Art Board Print for Sale by  simplydesignart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anksgiving Turkey - Give Thanks&quot; Art Board Print for Sale by  simplydesignart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750" r="12457" b="14063"/>
                          <a:stretch/>
                        </pic:blipFill>
                        <pic:spPr bwMode="auto">
                          <a:xfrm>
                            <a:off x="0" y="0"/>
                            <a:ext cx="373850" cy="38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4765">
              <w:t>Happy Thanksgiving</w:t>
            </w:r>
          </w:p>
          <w:p w14:paraId="35A405F8" w14:textId="77777777" w:rsidR="006C7247" w:rsidRPr="00C7608D" w:rsidRDefault="006C7247" w:rsidP="006C7247">
            <w:pPr>
              <w:pStyle w:val="Dates"/>
              <w:tabs>
                <w:tab w:val="right" w:pos="2326"/>
              </w:tabs>
              <w:jc w:val="left"/>
              <w:rPr>
                <w:color w:val="auto"/>
                <w:sz w:val="18"/>
              </w:rPr>
            </w:pPr>
            <w:r w:rsidRPr="00C7608D">
              <w:rPr>
                <w:color w:val="auto"/>
                <w:sz w:val="18"/>
              </w:rPr>
              <w:t>No School</w:t>
            </w:r>
          </w:p>
          <w:p w14:paraId="0FE52260" w14:textId="0F96179D" w:rsidR="006C7247" w:rsidRPr="006C7247" w:rsidRDefault="006C7247" w:rsidP="006C7247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4652F" w14:textId="73DA55DF" w:rsidR="006D04FE" w:rsidRPr="006D04FE" w:rsidRDefault="006B4E3B" w:rsidP="00B309F2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  <w:color w:val="FF4040" w:themeColor="accent5" w:themeTint="99"/>
              </w:rPr>
            </w:pPr>
            <w:r w:rsidRPr="00B60E09"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3</w:t>
            </w:r>
            <w:r w:rsidRPr="00B60E09">
              <w:rPr>
                <w:rFonts w:ascii="Bodoni MT" w:hAnsi="Bodoni MT"/>
                <w:b/>
              </w:rPr>
              <w:tab/>
            </w:r>
            <w:r w:rsidR="00AD0559"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5</w:t>
            </w:r>
            <w:r w:rsidR="007645E3">
              <w:rPr>
                <w:rFonts w:ascii="Bodoni MT" w:hAnsi="Bodoni MT"/>
                <w:b/>
              </w:rPr>
              <w:br/>
            </w:r>
            <w:r w:rsidR="00B924D1" w:rsidRPr="00B924D1">
              <w:rPr>
                <w:color w:val="auto"/>
                <w:sz w:val="18"/>
              </w:rPr>
              <w:t>Big Box Fundraiser ends</w:t>
            </w:r>
            <w:r w:rsidR="00C44D24">
              <w:rPr>
                <w:color w:val="auto"/>
                <w:sz w:val="18"/>
              </w:rPr>
              <w:br/>
              <w:t>IEPs Home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8AB1A2" w14:textId="09551A93" w:rsidR="00E36E39" w:rsidRDefault="006B4E3B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B60E09">
              <w:rPr>
                <w:rFonts w:ascii="Bodoni MT" w:hAnsi="Bodoni MT"/>
                <w:b/>
              </w:rPr>
              <w:t>D</w:t>
            </w:r>
            <w:r w:rsidR="00B309F2">
              <w:rPr>
                <w:rFonts w:ascii="Bodoni MT" w:hAnsi="Bodoni MT"/>
                <w:b/>
              </w:rPr>
              <w:t xml:space="preserve">AY </w:t>
            </w:r>
            <w:r w:rsidR="00D437B2">
              <w:rPr>
                <w:rFonts w:ascii="Bodoni MT" w:hAnsi="Bodoni MT"/>
                <w:b/>
              </w:rPr>
              <w:t>4</w:t>
            </w:r>
            <w:r w:rsidRPr="00B60E09">
              <w:rPr>
                <w:rFonts w:ascii="Bodoni MT" w:hAnsi="Bodoni MT"/>
                <w:b/>
              </w:rPr>
              <w:tab/>
            </w:r>
            <w:r w:rsidR="00AD0559"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6</w:t>
            </w:r>
          </w:p>
          <w:p w14:paraId="1FC26778" w14:textId="033C9743" w:rsidR="006B4E3B" w:rsidRDefault="001F4DC4" w:rsidP="00DE4A5F">
            <w:r>
              <w:t>Sub Day</w:t>
            </w:r>
            <w:r w:rsidR="009E648B">
              <w:br/>
            </w:r>
            <w:r w:rsidR="00302201">
              <w:t xml:space="preserve">Lunch Orders </w:t>
            </w:r>
            <w:r w:rsidR="009E648B">
              <w:t xml:space="preserve">&amp; </w:t>
            </w:r>
            <w:proofErr w:type="spellStart"/>
            <w:r w:rsidR="009E648B">
              <w:t>Toonie</w:t>
            </w:r>
            <w:proofErr w:type="spellEnd"/>
            <w:r w:rsidR="009E648B">
              <w:t xml:space="preserve"> Tuesday </w:t>
            </w:r>
            <w:r w:rsidR="00D72AAF">
              <w:t>Close</w:t>
            </w:r>
            <w:r w:rsidR="004A7F9C">
              <w:t>s</w:t>
            </w:r>
            <w:r w:rsidR="00302201">
              <w:t xml:space="preserve"> - SCO</w:t>
            </w:r>
          </w:p>
          <w:p w14:paraId="567C9116" w14:textId="5C6123F4" w:rsidR="006403C4" w:rsidRPr="006403C4" w:rsidRDefault="006403C4" w:rsidP="006403C4">
            <w:r>
              <w:t>Bus Driver</w:t>
            </w:r>
            <w:r w:rsidR="00512606">
              <w:t xml:space="preserve"> </w:t>
            </w:r>
            <w:r>
              <w:t>Appreciation Day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D93D4" w14:textId="2E850D3A" w:rsidR="00537345" w:rsidRDefault="00B309F2" w:rsidP="00AD0559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5</w:t>
            </w:r>
            <w:r w:rsidR="006B4E3B" w:rsidRPr="00B60E09">
              <w:rPr>
                <w:rFonts w:ascii="Bodoni MT" w:hAnsi="Bodoni MT"/>
                <w:b/>
              </w:rPr>
              <w:tab/>
            </w:r>
            <w:r w:rsidR="00AD0559"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7</w:t>
            </w:r>
          </w:p>
          <w:p w14:paraId="62FF6C6A" w14:textId="30890BB2" w:rsidR="006B4E3B" w:rsidRPr="00537345" w:rsidRDefault="00C7608D" w:rsidP="00537345">
            <w:r>
              <w:rPr>
                <w:rFonts w:ascii="Bodoni MT" w:hAnsi="Bodoni MT"/>
                <w:b/>
                <w:noProof/>
              </w:rPr>
              <w:drawing>
                <wp:anchor distT="0" distB="0" distL="114300" distR="114300" simplePos="0" relativeHeight="251748864" behindDoc="0" locked="0" layoutInCell="1" allowOverlap="1" wp14:anchorId="1628C426" wp14:editId="5A58B234">
                  <wp:simplePos x="0" y="0"/>
                  <wp:positionH relativeFrom="column">
                    <wp:posOffset>984051</wp:posOffset>
                  </wp:positionH>
                  <wp:positionV relativeFrom="paragraph">
                    <wp:posOffset>249556</wp:posOffset>
                  </wp:positionV>
                  <wp:extent cx="455364" cy="312420"/>
                  <wp:effectExtent l="0" t="0" r="190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b5d6c26747467f42783c64f6f2d372e--pizza-cheese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52" cy="31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345">
              <w:t>Pizza Day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AD0F26" w14:textId="17FC79EA" w:rsidR="00E36E39" w:rsidRDefault="006B4E3B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B60E09"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1</w:t>
            </w:r>
            <w:r w:rsidRPr="00B60E09">
              <w:rPr>
                <w:rFonts w:ascii="Bodoni MT" w:hAnsi="Bodoni MT"/>
                <w:b/>
              </w:rPr>
              <w:tab/>
            </w:r>
            <w:r w:rsidR="004D30D8">
              <w:rPr>
                <w:rFonts w:ascii="Bodoni MT" w:hAnsi="Bodoni MT"/>
                <w:b/>
              </w:rPr>
              <w:t>18</w:t>
            </w:r>
          </w:p>
          <w:p w14:paraId="3DE51621" w14:textId="5A266B13" w:rsidR="008C5BB1" w:rsidRDefault="00955DFF" w:rsidP="008C5BB1">
            <w:r>
              <w:t>Librarian Appreciation Day</w:t>
            </w:r>
          </w:p>
          <w:p w14:paraId="398E13EE" w14:textId="31CE140E" w:rsidR="006B4E3B" w:rsidRPr="008C5BB1" w:rsidRDefault="006B4E3B" w:rsidP="008C5BB1"/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AE432" w14:textId="68F75568" w:rsidR="00FD0024" w:rsidRDefault="00AD0559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1</w:t>
            </w:r>
            <w:r w:rsidR="004D30D8">
              <w:rPr>
                <w:rFonts w:ascii="Bodoni MT" w:hAnsi="Bodoni MT"/>
                <w:b/>
              </w:rPr>
              <w:t>9</w:t>
            </w:r>
          </w:p>
          <w:p w14:paraId="4BDEB9ED" w14:textId="35C301F3" w:rsidR="006B4E3B" w:rsidRPr="00FD0024" w:rsidRDefault="00FD0024" w:rsidP="00FD0024">
            <w:r>
              <w:t>Early Childhood Educator Appreciation Day</w:t>
            </w:r>
          </w:p>
        </w:tc>
      </w:tr>
      <w:tr w:rsidR="00132236" w:rsidRPr="006B4E3B" w14:paraId="0B3A8C50" w14:textId="77777777" w:rsidTr="002E07D0">
        <w:trPr>
          <w:trHeight w:val="133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7938" w14:textId="77777777" w:rsidR="00132236" w:rsidRDefault="00132236" w:rsidP="00132236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0</w:t>
            </w:r>
          </w:p>
          <w:p w14:paraId="538AAAB6" w14:textId="6E781DDB" w:rsidR="000D216D" w:rsidRPr="000D216D" w:rsidRDefault="000D216D" w:rsidP="000D216D">
            <w:pPr>
              <w:jc w:val="center"/>
            </w:pPr>
            <w:r>
              <w:t>Walk</w:t>
            </w:r>
            <w:r w:rsidR="00F75778">
              <w:t>, Bike, Roll to School Week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E4C891" w14:textId="16D09CD0" w:rsidR="00132236" w:rsidRDefault="00B309F2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2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132236"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1</w:t>
            </w:r>
          </w:p>
          <w:p w14:paraId="09C3F2F8" w14:textId="3BB05B2F" w:rsidR="00132236" w:rsidRDefault="00DC2404" w:rsidP="009F62DA">
            <w:pPr>
              <w:rPr>
                <w:rFonts w:ascii="Bodoni MT" w:hAnsi="Bodoni MT"/>
                <w:b/>
              </w:rPr>
            </w:pPr>
            <w:r w:rsidRPr="0067648E">
              <w:t>Lakeshore Visit</w:t>
            </w:r>
            <w:r w:rsidR="004A7F9C">
              <w:t xml:space="preserve"> @ STP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CC852" w14:textId="4FDD9B7C" w:rsidR="00C7608D" w:rsidRDefault="00B309F2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3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132236"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2</w:t>
            </w:r>
          </w:p>
          <w:p w14:paraId="0404969D" w14:textId="094D6990" w:rsidR="00132236" w:rsidRDefault="003E0A9D" w:rsidP="00F07D55">
            <w:r w:rsidRPr="00907351"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68E8B583" wp14:editId="04EFED68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19050</wp:posOffset>
                  </wp:positionV>
                  <wp:extent cx="295275" cy="329345"/>
                  <wp:effectExtent l="0" t="0" r="0" b="0"/>
                  <wp:wrapNone/>
                  <wp:docPr id="6" name="Picture 6" descr="Lens of a camera for photos' Sticker | Spread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ns of a camera for photos' Sticker | Spreadshi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2" t="4372" r="19672" b="27868"/>
                          <a:stretch/>
                        </pic:blipFill>
                        <pic:spPr bwMode="auto">
                          <a:xfrm>
                            <a:off x="0" y="0"/>
                            <a:ext cx="295275" cy="32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5DFF">
              <w:t>Board Cross Country</w:t>
            </w:r>
          </w:p>
          <w:p w14:paraId="74DF0275" w14:textId="3B035129" w:rsidR="00955DFF" w:rsidRPr="00955DFF" w:rsidRDefault="0047577B" w:rsidP="00955DFF">
            <w:r>
              <w:t>Picture Da</w:t>
            </w:r>
            <w:r w:rsidR="00955DFF">
              <w:t>y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2693EB" w14:textId="2311BA46" w:rsidR="00132236" w:rsidRDefault="00611757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0F12A8">
              <w:rPr>
                <w:noProof/>
              </w:rPr>
              <w:drawing>
                <wp:anchor distT="0" distB="0" distL="114300" distR="114300" simplePos="0" relativeHeight="251819520" behindDoc="0" locked="0" layoutInCell="1" allowOverlap="1" wp14:anchorId="69CD2D51" wp14:editId="3F971C64">
                  <wp:simplePos x="0" y="0"/>
                  <wp:positionH relativeFrom="column">
                    <wp:posOffset>1269221</wp:posOffset>
                  </wp:positionH>
                  <wp:positionV relativeFrom="paragraph">
                    <wp:posOffset>200866</wp:posOffset>
                  </wp:positionV>
                  <wp:extent cx="279353" cy="366180"/>
                  <wp:effectExtent l="57150" t="38100" r="45085" b="34290"/>
                  <wp:wrapNone/>
                  <wp:docPr id="27" name="Picture 27" descr="Pin on Pita Pit Menu - ***-***-***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in on Pita Pit Menu - ***-***-****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3" b="33124"/>
                          <a:stretch/>
                        </pic:blipFill>
                        <pic:spPr bwMode="auto">
                          <a:xfrm rot="20804362">
                            <a:off x="0" y="0"/>
                            <a:ext cx="282229" cy="3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2236" w:rsidRPr="00B60E09">
              <w:rPr>
                <w:rFonts w:ascii="Bodoni MT" w:hAnsi="Bodoni MT"/>
                <w:b/>
              </w:rPr>
              <w:t>DAY</w:t>
            </w:r>
            <w:r w:rsidR="00B309F2">
              <w:rPr>
                <w:rFonts w:ascii="Bodoni MT" w:hAnsi="Bodoni MT"/>
                <w:b/>
              </w:rPr>
              <w:t xml:space="preserve"> </w:t>
            </w:r>
            <w:r w:rsidR="00D437B2">
              <w:rPr>
                <w:rFonts w:ascii="Bodoni MT" w:hAnsi="Bodoni MT"/>
                <w:b/>
              </w:rPr>
              <w:t>4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132236"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3</w:t>
            </w:r>
            <w:r w:rsidR="00132236">
              <w:rPr>
                <w:rFonts w:ascii="Bodoni MT" w:hAnsi="Bodoni MT"/>
                <w:b/>
              </w:rPr>
              <w:br/>
            </w:r>
            <w:r w:rsidR="001F4DC4">
              <w:rPr>
                <w:color w:val="auto"/>
                <w:sz w:val="18"/>
              </w:rPr>
              <w:t>Pita</w:t>
            </w:r>
            <w:r w:rsidR="00DE4A5F" w:rsidRPr="00DE4A5F">
              <w:rPr>
                <w:color w:val="auto"/>
                <w:sz w:val="18"/>
              </w:rPr>
              <w:t xml:space="preserve"> Day</w:t>
            </w:r>
          </w:p>
          <w:p w14:paraId="5C448EE2" w14:textId="30B4CC63" w:rsidR="00132236" w:rsidRPr="001F4DC4" w:rsidRDefault="00132236" w:rsidP="001F4DC4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DFD1FE" w14:textId="1C943FA9" w:rsidR="00132236" w:rsidRDefault="00B309F2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5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132236"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4</w:t>
            </w:r>
          </w:p>
          <w:p w14:paraId="04AFCC73" w14:textId="0F6DEEAA" w:rsidR="00132236" w:rsidRPr="00F07D55" w:rsidRDefault="00537345" w:rsidP="00611757">
            <w:pPr>
              <w:rPr>
                <w:rFonts w:ascii="Bodoni MT" w:hAnsi="Bodoni MT"/>
              </w:rPr>
            </w:pPr>
            <w:r w:rsidRPr="00537345">
              <w:t>Pizza Day</w:t>
            </w:r>
            <w:r w:rsidR="00132236">
              <w:rPr>
                <w:rFonts w:ascii="Bodoni MT" w:hAnsi="Bodoni MT"/>
                <w:b/>
                <w:color w:val="000000" w:themeColor="text1"/>
              </w:rPr>
              <w:br/>
            </w:r>
            <w:r w:rsidR="00360518">
              <w:t>ECE and CYW Appreciation Day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E8537A" w14:textId="23BBCCDC" w:rsidR="008C5BB1" w:rsidRDefault="00B309F2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1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132236"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5</w:t>
            </w:r>
          </w:p>
          <w:p w14:paraId="70455209" w14:textId="7EDB69BC" w:rsidR="00132236" w:rsidRPr="008C5BB1" w:rsidRDefault="00600078" w:rsidP="008C5BB1">
            <w:r>
              <w:t>Alternat</w:t>
            </w:r>
            <w:r w:rsidR="00F0491A">
              <w:t>e Dress Day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4633E4" w14:textId="4613364E" w:rsidR="00132236" w:rsidRDefault="00132236" w:rsidP="00132236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6</w: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IF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=F10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noProof/>
              </w:rPr>
              <w:instrText>!F10 Is Not In Table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= 0,""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IF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=F10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noProof/>
              </w:rPr>
              <w:instrText>!F10 Is Not In Table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 &lt;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DocVariable MonthEnd \@ d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b/>
              </w:rPr>
              <w:instrText>30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=F10+1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noProof/>
              </w:rPr>
              <w:instrText>!F10 Is Not In Table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""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noProof/>
              </w:rPr>
              <w:instrText>!F10 Is Not In Table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fldChar w:fldCharType="end"/>
            </w:r>
          </w:p>
          <w:p w14:paraId="3DD76495" w14:textId="0A5561D3" w:rsidR="00132236" w:rsidRDefault="00132236" w:rsidP="00401066">
            <w:pPr>
              <w:pStyle w:val="Dates"/>
              <w:rPr>
                <w:rFonts w:ascii="Bodoni MT" w:hAnsi="Bodoni MT"/>
                <w:b/>
              </w:rPr>
            </w:pPr>
          </w:p>
        </w:tc>
      </w:tr>
      <w:tr w:rsidR="00132236" w:rsidRPr="006B4E3B" w14:paraId="2B525E29" w14:textId="77777777" w:rsidTr="002E07D0">
        <w:trPr>
          <w:trHeight w:val="126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4A06" w14:textId="14A6D7F3" w:rsidR="00132236" w:rsidRPr="00B60E09" w:rsidRDefault="00132236" w:rsidP="00132236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2</w:t>
            </w:r>
            <w:r w:rsidR="004D30D8">
              <w:rPr>
                <w:rFonts w:ascii="Bodoni MT" w:hAnsi="Bodoni MT"/>
                <w:b/>
              </w:rPr>
              <w:t>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9853E" w14:textId="29CE1CC5" w:rsidR="00132236" w:rsidRDefault="00B309F2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2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4D30D8">
              <w:rPr>
                <w:rFonts w:ascii="Bodoni MT" w:hAnsi="Bodoni MT"/>
                <w:b/>
              </w:rPr>
              <w:t>28</w:t>
            </w:r>
          </w:p>
          <w:p w14:paraId="7EEF23D3" w14:textId="208CBE36" w:rsidR="00132236" w:rsidRPr="00272625" w:rsidRDefault="00903163" w:rsidP="00DE533A">
            <w:r>
              <w:t>Electric</w:t>
            </w:r>
            <w:r w:rsidR="006F568A">
              <w:t>al Safety Presentations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99D27" w14:textId="38D4BE14" w:rsidR="001D342A" w:rsidRDefault="00B309F2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 xml:space="preserve">DAY </w:t>
            </w:r>
            <w:r w:rsidR="00D437B2">
              <w:rPr>
                <w:rFonts w:ascii="Bodoni MT" w:hAnsi="Bodoni MT"/>
                <w:b/>
              </w:rPr>
              <w:t>3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4D30D8">
              <w:rPr>
                <w:rFonts w:ascii="Bodoni MT" w:hAnsi="Bodoni MT"/>
                <w:b/>
              </w:rPr>
              <w:t>29</w:t>
            </w:r>
          </w:p>
          <w:p w14:paraId="65C0F0F1" w14:textId="7F5CE95C" w:rsidR="00132236" w:rsidRPr="001D342A" w:rsidRDefault="00132236" w:rsidP="00EC77A7">
            <w:pPr>
              <w:rPr>
                <w:rFonts w:ascii="Chiller" w:hAnsi="Chiller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4E9DF0" w14:textId="32E914B6" w:rsidR="00132236" w:rsidRPr="00132236" w:rsidRDefault="00D437B2" w:rsidP="00D437B2">
            <w:pPr>
              <w:pStyle w:val="Dates"/>
              <w:tabs>
                <w:tab w:val="right" w:pos="2304"/>
              </w:tabs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DAY 4</w:t>
            </w:r>
            <w:r>
              <w:rPr>
                <w:rFonts w:ascii="Bodoni MT" w:hAnsi="Bodoni MT"/>
                <w:b/>
              </w:rPr>
              <w:tab/>
            </w:r>
            <w:r w:rsidR="00EC77A7">
              <w:rPr>
                <w:rFonts w:ascii="Bodoni MT" w:hAnsi="Bodoni MT"/>
                <w:b/>
              </w:rPr>
              <w:t>30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F8A9F1" w14:textId="286ED43B" w:rsidR="00132236" w:rsidRDefault="00D437B2" w:rsidP="00D437B2">
            <w:pPr>
              <w:pStyle w:val="Dates"/>
              <w:tabs>
                <w:tab w:val="right" w:pos="2214"/>
                <w:tab w:val="right" w:pos="2326"/>
              </w:tabs>
              <w:jc w:val="left"/>
              <w:rPr>
                <w:rFonts w:ascii="Bodoni MT" w:hAnsi="Bodoni MT"/>
                <w:b/>
                <w:color w:val="000000" w:themeColor="text1"/>
              </w:rPr>
            </w:pPr>
            <w:r>
              <w:rPr>
                <w:rFonts w:ascii="Bodoni MT" w:hAnsi="Bodoni MT"/>
                <w:b/>
              </w:rPr>
              <w:t>DAY 5</w:t>
            </w:r>
            <w:r>
              <w:rPr>
                <w:rFonts w:ascii="Bodoni MT" w:hAnsi="Bodoni MT"/>
                <w:b/>
                <w:color w:val="000000" w:themeColor="text1"/>
              </w:rPr>
              <w:tab/>
            </w:r>
            <w:r w:rsidR="00EC77A7">
              <w:rPr>
                <w:rFonts w:ascii="Bodoni MT" w:hAnsi="Bodoni MT"/>
                <w:b/>
                <w:color w:val="000000" w:themeColor="text1"/>
              </w:rPr>
              <w:t>31</w:t>
            </w:r>
          </w:p>
          <w:p w14:paraId="15BB171C" w14:textId="5F6BFE97" w:rsidR="00EC77A7" w:rsidRDefault="00EC77A7" w:rsidP="00EC77A7">
            <w:pPr>
              <w:rPr>
                <w:rFonts w:ascii="Chiller" w:hAnsi="Chiller"/>
                <w:sz w:val="22"/>
                <w:szCs w:val="20"/>
              </w:rPr>
            </w:pPr>
            <w:r w:rsidRPr="00E7227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591168" behindDoc="0" locked="0" layoutInCell="1" allowOverlap="1" wp14:anchorId="29265D1E" wp14:editId="57A85E66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171450</wp:posOffset>
                  </wp:positionV>
                  <wp:extent cx="350125" cy="285750"/>
                  <wp:effectExtent l="0" t="0" r="0" b="0"/>
                  <wp:wrapNone/>
                  <wp:docPr id="17" name="Picture 17" descr="Pin on Autum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on Autum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7F9C" w:rsidRPr="00903163">
              <w:t>Ora</w:t>
            </w:r>
            <w:r w:rsidR="00903163" w:rsidRPr="00903163">
              <w:t>nge &amp; Black Day</w:t>
            </w:r>
            <w:r w:rsidR="009A71BA">
              <w:rPr>
                <w:rFonts w:ascii="Chiller" w:hAnsi="Chiller"/>
                <w:sz w:val="22"/>
                <w:szCs w:val="20"/>
              </w:rPr>
              <w:br/>
            </w:r>
            <w:r w:rsidR="009A71BA" w:rsidRPr="009A71BA">
              <w:t>Pizza Day</w:t>
            </w:r>
          </w:p>
          <w:p w14:paraId="1B0DBF94" w14:textId="0514C365" w:rsidR="00F75778" w:rsidRPr="00F75778" w:rsidRDefault="00F75778" w:rsidP="00F75778">
            <w:r>
              <w:t>Halloween Parade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7B5DDD" w14:textId="233AFF6A" w:rsidR="00132236" w:rsidRPr="00B60E09" w:rsidRDefault="00611757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00710FAF">
              <w:rPr>
                <w:rFonts w:ascii="Bodoni MT" w:hAnsi="Bodoni MT"/>
                <w:b/>
              </w:rPr>
              <w:t>Day 1</w:t>
            </w:r>
            <w:r w:rsidRPr="00710FAF">
              <w:rPr>
                <w:rFonts w:ascii="Bodoni MT" w:hAnsi="Bodoni MT"/>
                <w:b/>
              </w:rPr>
              <w:tab/>
            </w:r>
            <w:r w:rsidR="006F568A" w:rsidRPr="00710FAF">
              <w:rPr>
                <w:rFonts w:ascii="Bodoni MT" w:hAnsi="Bodoni MT"/>
                <w:b/>
              </w:rPr>
              <w:t>Nov 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7DE4F" w14:textId="106385F0" w:rsidR="009338F1" w:rsidRDefault="00611757" w:rsidP="009338F1">
            <w:pPr>
              <w:pStyle w:val="Dates"/>
              <w:rPr>
                <w:rFonts w:ascii="Bodoni MT" w:hAnsi="Bodoni MT"/>
                <w:b/>
              </w:rPr>
            </w:pPr>
            <w:r w:rsidRPr="00710FAF">
              <w:rPr>
                <w:rFonts w:ascii="Bodoni MT" w:hAnsi="Bodoni MT"/>
                <w:b/>
              </w:rPr>
              <w:t xml:space="preserve">Nov </w:t>
            </w:r>
            <w:r w:rsidR="00710FAF" w:rsidRPr="00710FAF">
              <w:rPr>
                <w:rFonts w:ascii="Bodoni MT" w:hAnsi="Bodoni MT"/>
                <w:b/>
              </w:rPr>
              <w:t>2</w:t>
            </w:r>
            <w:r w:rsidR="002E07D0">
              <w:rPr>
                <w:rFonts w:ascii="Bodoni MT" w:hAnsi="Bodoni MT"/>
                <w:b/>
              </w:rPr>
              <w:t>/</w:t>
            </w:r>
            <w:r w:rsidR="009338F1">
              <w:rPr>
                <w:rFonts w:ascii="Bodoni MT" w:hAnsi="Bodoni MT"/>
                <w:b/>
              </w:rPr>
              <w:t>Nov 3</w:t>
            </w:r>
          </w:p>
          <w:p w14:paraId="0CCCE3F8" w14:textId="2D184FF2" w:rsidR="00132236" w:rsidRPr="00B60E09" w:rsidRDefault="009338F1" w:rsidP="009338F1">
            <w:pPr>
              <w:pStyle w:val="Dates"/>
              <w:jc w:val="left"/>
              <w:rPr>
                <w:rFonts w:ascii="Bodoni MT" w:hAnsi="Bodoni MT"/>
                <w:b/>
              </w:rPr>
            </w:pPr>
            <w:r w:rsidRPr="008B3EAB">
              <w:rPr>
                <w:sz w:val="18"/>
              </w:rPr>
              <w:t>Daylight Savings Time Ends Turn Clock Back 1 Hour</w:t>
            </w:r>
          </w:p>
        </w:tc>
      </w:tr>
      <w:tr w:rsidR="00132236" w:rsidRPr="00E36E39" w14:paraId="43EEDE26" w14:textId="77777777" w:rsidTr="00CD7E2C">
        <w:trPr>
          <w:trHeight w:val="53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6" w:space="0" w:color="BFBFBF" w:themeColor="background1" w:themeShade="BF"/>
              <w:right w:val="single" w:sz="4" w:space="0" w:color="auto"/>
            </w:tcBorders>
          </w:tcPr>
          <w:p w14:paraId="471A9BD6" w14:textId="1741DFA0" w:rsidR="00132236" w:rsidRPr="00833170" w:rsidRDefault="00132236" w:rsidP="00833170">
            <w:pPr>
              <w:jc w:val="center"/>
              <w:rPr>
                <w:rFonts w:ascii="Bodoni MT" w:hAnsi="Bodoni MT"/>
                <w:b/>
                <w:bCs/>
                <w:sz w:val="20"/>
              </w:rPr>
            </w:pPr>
            <w:r w:rsidRPr="00833170">
              <w:rPr>
                <w:rFonts w:ascii="Bodoni MT" w:hAnsi="Bodoni MT"/>
                <w:b/>
                <w:bCs/>
                <w:sz w:val="20"/>
              </w:rPr>
              <w:t>St.</w:t>
            </w:r>
            <w:r w:rsidR="00CD7E2C" w:rsidRPr="00833170">
              <w:rPr>
                <w:rFonts w:ascii="Bodoni MT" w:hAnsi="Bodoni MT"/>
                <w:b/>
                <w:bCs/>
                <w:sz w:val="20"/>
              </w:rPr>
              <w:t xml:space="preserve"> </w:t>
            </w:r>
            <w:r w:rsidR="003E690D" w:rsidRPr="00833170">
              <w:rPr>
                <w:rFonts w:ascii="Bodoni MT" w:hAnsi="Bodoni MT"/>
                <w:b/>
                <w:bCs/>
                <w:sz w:val="20"/>
              </w:rPr>
              <w:t>M</w:t>
            </w:r>
            <w:r w:rsidRPr="00833170">
              <w:rPr>
                <w:rFonts w:ascii="Bodoni MT" w:hAnsi="Bodoni MT"/>
                <w:b/>
                <w:bCs/>
                <w:sz w:val="20"/>
              </w:rPr>
              <w:t xml:space="preserve">ichael’s </w:t>
            </w:r>
            <w:r w:rsidR="00CD7E2C" w:rsidRPr="00833170">
              <w:rPr>
                <w:rFonts w:ascii="Bodoni MT" w:hAnsi="Bodoni MT"/>
                <w:b/>
                <w:bCs/>
                <w:sz w:val="20"/>
              </w:rPr>
              <w:t>C</w:t>
            </w:r>
            <w:r w:rsidRPr="00833170">
              <w:rPr>
                <w:rFonts w:ascii="Bodoni MT" w:hAnsi="Bodoni MT"/>
                <w:b/>
                <w:bCs/>
                <w:sz w:val="20"/>
              </w:rPr>
              <w:t>hurch</w:t>
            </w:r>
            <w:r w:rsidR="00CD7E2C" w:rsidRPr="00833170">
              <w:rPr>
                <w:rFonts w:ascii="Bodoni MT" w:hAnsi="Bodoni MT"/>
                <w:b/>
                <w:bCs/>
                <w:sz w:val="20"/>
              </w:rPr>
              <w:t xml:space="preserve"> </w:t>
            </w:r>
            <w:r w:rsidRPr="00833170">
              <w:rPr>
                <w:rFonts w:ascii="Bodoni MT" w:hAnsi="Bodoni MT"/>
                <w:b/>
                <w:bCs/>
                <w:sz w:val="20"/>
              </w:rPr>
              <w:t>Sunday 10am</w:t>
            </w:r>
          </w:p>
          <w:p w14:paraId="46C547CA" w14:textId="552CBACA" w:rsidR="00833170" w:rsidRPr="00833170" w:rsidRDefault="0019767C" w:rsidP="00833170">
            <w:pPr>
              <w:jc w:val="center"/>
              <w:rPr>
                <w:rFonts w:ascii="Bodoni MT" w:hAnsi="Bodoni MT"/>
                <w:b/>
                <w:bCs/>
              </w:rPr>
            </w:pPr>
            <w:r>
              <w:rPr>
                <w:rFonts w:ascii="Bodoni MT" w:hAnsi="Bodoni MT"/>
                <w:b/>
                <w:bCs/>
                <w:noProof/>
              </w:rPr>
              <w:drawing>
                <wp:anchor distT="0" distB="0" distL="114300" distR="114300" simplePos="0" relativeHeight="251830784" behindDoc="0" locked="0" layoutInCell="1" allowOverlap="1" wp14:anchorId="680DF272" wp14:editId="05B5C4F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71120</wp:posOffset>
                  </wp:positionV>
                  <wp:extent cx="592667" cy="5334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67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6250087" w14:textId="5BDF4998" w:rsidR="00132236" w:rsidRPr="0072602D" w:rsidRDefault="00F407C2" w:rsidP="00132236">
            <w:pPr>
              <w:spacing w:before="0" w:after="0"/>
              <w:jc w:val="center"/>
              <w:rPr>
                <w:rFonts w:ascii="Arial" w:eastAsia="MS PMincho" w:hAnsi="Arial" w:cs="Arial"/>
                <w:b/>
                <w:color w:val="0070C0"/>
                <w:u w:val="single"/>
              </w:rPr>
            </w:pPr>
            <w:r w:rsidRPr="00522116">
              <w:rPr>
                <w:rFonts w:ascii="Corbel" w:eastAsia="MS PMincho" w:hAnsi="Corbel" w:cs="Times New Roman"/>
                <w:noProof/>
                <w:color w:val="DEF6FE"/>
                <w:sz w:val="22"/>
              </w:rPr>
              <w:drawing>
                <wp:anchor distT="0" distB="0" distL="114300" distR="114300" simplePos="0" relativeHeight="251559424" behindDoc="0" locked="0" layoutInCell="1" allowOverlap="1" wp14:anchorId="2BC00262" wp14:editId="049F62C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-281305</wp:posOffset>
                  </wp:positionV>
                  <wp:extent cx="2847975" cy="247650"/>
                  <wp:effectExtent l="0" t="0" r="9525" b="0"/>
                  <wp:wrapNone/>
                  <wp:docPr id="2" name="Picture 2" descr="C:\Users\jdroogh\Downloads\SM_4color_horizontal_300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 descr="C:\Users\jdroogh\Downloads\SM_4color_horizontal_300.tif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236" w:rsidRPr="0072602D">
              <w:rPr>
                <w:rFonts w:ascii="Arial" w:eastAsia="MS PMincho" w:hAnsi="Arial" w:cs="Arial"/>
                <w:b/>
                <w:bCs/>
                <w:color w:val="0070C0"/>
                <w:u w:val="single"/>
              </w:rPr>
              <w:t>Report all absences prior to 9:00am</w:t>
            </w:r>
          </w:p>
          <w:p w14:paraId="04922585" w14:textId="6F1DFC74" w:rsidR="00132236" w:rsidRPr="0072602D" w:rsidRDefault="00132236" w:rsidP="00132236">
            <w:pPr>
              <w:jc w:val="center"/>
              <w:rPr>
                <w:rFonts w:ascii="Calibri" w:eastAsia="Calibri" w:hAnsi="Calibri" w:cs="Calibri"/>
              </w:rPr>
            </w:pPr>
            <w:r w:rsidRPr="0072602D">
              <w:rPr>
                <w:rFonts w:ascii="Calibri" w:eastAsia="Calibri" w:hAnsi="Calibri" w:cs="Calibri"/>
              </w:rPr>
              <w:t xml:space="preserve">Please use the toll-free number, the website, or the </w:t>
            </w:r>
            <w:proofErr w:type="spellStart"/>
            <w:r w:rsidRPr="0072602D">
              <w:rPr>
                <w:rFonts w:ascii="Calibri" w:eastAsia="Calibri" w:hAnsi="Calibri" w:cs="Calibri"/>
              </w:rPr>
              <w:t>SchoolMessenger</w:t>
            </w:r>
            <w:proofErr w:type="spellEnd"/>
            <w:r w:rsidRPr="0072602D">
              <w:rPr>
                <w:rFonts w:ascii="Calibri" w:eastAsia="Calibri" w:hAnsi="Calibri" w:cs="Calibri"/>
              </w:rPr>
              <w:t xml:space="preserve"> mobile app to report your child’s absence in advance. https://go.schoolmessenger.ca</w:t>
            </w:r>
          </w:p>
          <w:p w14:paraId="33590C68" w14:textId="15E10FA4" w:rsidR="00132236" w:rsidRPr="00956410" w:rsidRDefault="00132236" w:rsidP="00956410">
            <w:pPr>
              <w:jc w:val="center"/>
              <w:rPr>
                <w:rFonts w:ascii="Calibri" w:eastAsia="Calibri" w:hAnsi="Calibri" w:cs="Calibri"/>
              </w:rPr>
            </w:pPr>
            <w:r w:rsidRPr="0072602D">
              <w:rPr>
                <w:rFonts w:ascii="Calibri" w:eastAsia="Calibri" w:hAnsi="Calibri" w:cs="Calibri"/>
              </w:rPr>
              <w:t xml:space="preserve">The </w:t>
            </w:r>
            <w:proofErr w:type="gramStart"/>
            <w:r w:rsidRPr="0072602D">
              <w:rPr>
                <w:rFonts w:ascii="Calibri" w:eastAsia="Calibri" w:hAnsi="Calibri" w:cs="Calibri"/>
              </w:rPr>
              <w:t>toll free</w:t>
            </w:r>
            <w:proofErr w:type="gramEnd"/>
            <w:r w:rsidRPr="0072602D">
              <w:rPr>
                <w:rFonts w:ascii="Calibri" w:eastAsia="Calibri" w:hAnsi="Calibri" w:cs="Calibri"/>
              </w:rPr>
              <w:t xml:space="preserve"> number is:  </w:t>
            </w:r>
            <w:r w:rsidRPr="0072602D">
              <w:rPr>
                <w:rFonts w:ascii="Calibri" w:eastAsia="Calibri" w:hAnsi="Calibri" w:cs="Calibri"/>
                <w:b/>
                <w:color w:val="FF0000"/>
              </w:rPr>
              <w:t>1 844 287 6287</w:t>
            </w:r>
          </w:p>
        </w:tc>
        <w:tc>
          <w:tcPr>
            <w:tcW w:w="53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BBA91D" w14:textId="7A946626" w:rsidR="00132236" w:rsidRPr="008B3EAB" w:rsidRDefault="00132236" w:rsidP="008B3EAB">
            <w:pPr>
              <w:pStyle w:val="NormalWeb"/>
              <w:spacing w:before="0" w:after="0"/>
              <w:jc w:val="center"/>
              <w:rPr>
                <w:rStyle w:val="qowt-font6-centurygothic"/>
                <w:rFonts w:ascii="Arial" w:hAnsi="Arial" w:cs="Arial"/>
                <w:b/>
                <w:color w:val="0070C0"/>
                <w:sz w:val="16"/>
                <w:szCs w:val="16"/>
              </w:rPr>
            </w:pPr>
            <w:r w:rsidRPr="008B3EAB">
              <w:rPr>
                <w:rStyle w:val="qowt-font6-centurygothic"/>
                <w:rFonts w:ascii="Arial" w:hAnsi="Arial" w:cs="Arial"/>
                <w:b/>
                <w:color w:val="7030A0"/>
                <w:sz w:val="18"/>
                <w:szCs w:val="18"/>
              </w:rPr>
              <w:t>Supervision:  9:00am        School begins: 9:15am</w:t>
            </w:r>
          </w:p>
          <w:tbl>
            <w:tblPr>
              <w:tblStyle w:val="TableGrid"/>
              <w:tblpPr w:leftFromText="180" w:rightFromText="180" w:vertAnchor="page" w:horzAnchor="margin" w:tblpY="344"/>
              <w:tblW w:w="4782" w:type="dxa"/>
              <w:tblLayout w:type="fixed"/>
              <w:tblLook w:val="04A0" w:firstRow="1" w:lastRow="0" w:firstColumn="1" w:lastColumn="0" w:noHBand="0" w:noVBand="1"/>
            </w:tblPr>
            <w:tblGrid>
              <w:gridCol w:w="1130"/>
              <w:gridCol w:w="3652"/>
            </w:tblGrid>
            <w:tr w:rsidR="006319C0" w:rsidRPr="006319C0" w14:paraId="181E7427" w14:textId="77777777" w:rsidTr="006319C0">
              <w:trPr>
                <w:trHeight w:val="157"/>
              </w:trPr>
              <w:tc>
                <w:tcPr>
                  <w:tcW w:w="1130" w:type="dxa"/>
                </w:tcPr>
                <w:p w14:paraId="30A0D8A4" w14:textId="15F8866C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T</w:t>
                  </w: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imes</w:t>
                  </w:r>
                </w:p>
              </w:tc>
              <w:tc>
                <w:tcPr>
                  <w:tcW w:w="3652" w:type="dxa"/>
                </w:tcPr>
                <w:p w14:paraId="25A3CDE4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0070C0"/>
                      <w:sz w:val="16"/>
                      <w:szCs w:val="16"/>
                    </w:rPr>
                  </w:pPr>
                </w:p>
              </w:tc>
            </w:tr>
            <w:tr w:rsidR="006319C0" w:rsidRPr="006319C0" w14:paraId="16087E31" w14:textId="77777777" w:rsidTr="006319C0">
              <w:trPr>
                <w:trHeight w:val="165"/>
              </w:trPr>
              <w:tc>
                <w:tcPr>
                  <w:tcW w:w="1130" w:type="dxa"/>
                </w:tcPr>
                <w:p w14:paraId="635ACB37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9:00-9:15</w:t>
                  </w:r>
                </w:p>
              </w:tc>
              <w:tc>
                <w:tcPr>
                  <w:tcW w:w="3652" w:type="dxa"/>
                </w:tcPr>
                <w:p w14:paraId="2D32EF06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Morning Supervision</w:t>
                  </w:r>
                </w:p>
              </w:tc>
            </w:tr>
            <w:tr w:rsidR="006319C0" w:rsidRPr="006319C0" w14:paraId="4B73EA54" w14:textId="77777777" w:rsidTr="006319C0">
              <w:trPr>
                <w:trHeight w:val="141"/>
              </w:trPr>
              <w:tc>
                <w:tcPr>
                  <w:tcW w:w="1130" w:type="dxa"/>
                </w:tcPr>
                <w:p w14:paraId="5EDDDC70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9:15-9:25</w:t>
                  </w:r>
                </w:p>
              </w:tc>
              <w:tc>
                <w:tcPr>
                  <w:tcW w:w="3652" w:type="dxa"/>
                </w:tcPr>
                <w:p w14:paraId="005EAF33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Morning Bell</w:t>
                  </w:r>
                </w:p>
              </w:tc>
            </w:tr>
            <w:tr w:rsidR="006319C0" w:rsidRPr="006319C0" w14:paraId="0155AFF8" w14:textId="77777777" w:rsidTr="006319C0">
              <w:trPr>
                <w:trHeight w:val="157"/>
              </w:trPr>
              <w:tc>
                <w:tcPr>
                  <w:tcW w:w="1130" w:type="dxa"/>
                </w:tcPr>
                <w:p w14:paraId="38F17834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10:05-10:20</w:t>
                  </w:r>
                </w:p>
              </w:tc>
              <w:tc>
                <w:tcPr>
                  <w:tcW w:w="3652" w:type="dxa"/>
                </w:tcPr>
                <w:p w14:paraId="229D2308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Morning Recess</w:t>
                  </w:r>
                </w:p>
              </w:tc>
            </w:tr>
            <w:tr w:rsidR="006319C0" w:rsidRPr="006319C0" w14:paraId="41819C44" w14:textId="77777777" w:rsidTr="006319C0">
              <w:trPr>
                <w:trHeight w:val="141"/>
              </w:trPr>
              <w:tc>
                <w:tcPr>
                  <w:tcW w:w="1130" w:type="dxa"/>
                </w:tcPr>
                <w:p w14:paraId="4F4C6A33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12:00-12:40</w:t>
                  </w:r>
                </w:p>
              </w:tc>
              <w:tc>
                <w:tcPr>
                  <w:tcW w:w="3652" w:type="dxa"/>
                </w:tcPr>
                <w:p w14:paraId="41930DB4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 xml:space="preserve">Lunch </w:t>
                  </w:r>
                </w:p>
              </w:tc>
            </w:tr>
            <w:tr w:rsidR="006319C0" w:rsidRPr="006319C0" w14:paraId="6DAF1C24" w14:textId="77777777" w:rsidTr="006319C0">
              <w:trPr>
                <w:trHeight w:val="157"/>
              </w:trPr>
              <w:tc>
                <w:tcPr>
                  <w:tcW w:w="1130" w:type="dxa"/>
                </w:tcPr>
                <w:p w14:paraId="2454A96F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1:40-1:55</w:t>
                  </w:r>
                </w:p>
              </w:tc>
              <w:tc>
                <w:tcPr>
                  <w:tcW w:w="3652" w:type="dxa"/>
                </w:tcPr>
                <w:p w14:paraId="5EF4BACC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Afternoon Recess</w:t>
                  </w:r>
                </w:p>
              </w:tc>
            </w:tr>
            <w:tr w:rsidR="006319C0" w:rsidRPr="006319C0" w14:paraId="156C2B02" w14:textId="77777777" w:rsidTr="006319C0">
              <w:trPr>
                <w:trHeight w:val="157"/>
              </w:trPr>
              <w:tc>
                <w:tcPr>
                  <w:tcW w:w="1130" w:type="dxa"/>
                </w:tcPr>
                <w:p w14:paraId="71D790D4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3:10</w:t>
                  </w:r>
                </w:p>
              </w:tc>
              <w:tc>
                <w:tcPr>
                  <w:tcW w:w="3652" w:type="dxa"/>
                </w:tcPr>
                <w:p w14:paraId="75DC09AD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Kindergarten Dismissal</w:t>
                  </w:r>
                </w:p>
              </w:tc>
            </w:tr>
            <w:tr w:rsidR="006319C0" w:rsidRPr="006319C0" w14:paraId="5D5C54AF" w14:textId="77777777" w:rsidTr="006319C0">
              <w:trPr>
                <w:trHeight w:val="157"/>
              </w:trPr>
              <w:tc>
                <w:tcPr>
                  <w:tcW w:w="1130" w:type="dxa"/>
                </w:tcPr>
                <w:p w14:paraId="71BABAA0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3:20</w:t>
                  </w:r>
                </w:p>
              </w:tc>
              <w:tc>
                <w:tcPr>
                  <w:tcW w:w="3652" w:type="dxa"/>
                </w:tcPr>
                <w:p w14:paraId="2396703B" w14:textId="77777777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Kiss N Ride Dismissal</w:t>
                  </w:r>
                </w:p>
              </w:tc>
            </w:tr>
            <w:tr w:rsidR="006319C0" w:rsidRPr="006319C0" w14:paraId="1F972FE8" w14:textId="77777777" w:rsidTr="006319C0">
              <w:trPr>
                <w:trHeight w:val="220"/>
              </w:trPr>
              <w:tc>
                <w:tcPr>
                  <w:tcW w:w="1130" w:type="dxa"/>
                </w:tcPr>
                <w:p w14:paraId="3A29A1D4" w14:textId="77777777" w:rsidR="006319C0" w:rsidRPr="006319C0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3:25</w:t>
                  </w:r>
                </w:p>
              </w:tc>
              <w:tc>
                <w:tcPr>
                  <w:tcW w:w="3652" w:type="dxa"/>
                </w:tcPr>
                <w:p w14:paraId="6A321D33" w14:textId="595A7870" w:rsidR="006319C0" w:rsidRPr="006319C0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</w:pPr>
                  <w:r w:rsidRPr="006319C0">
                    <w:rPr>
                      <w:rFonts w:ascii="Arial" w:hAnsi="Arial" w:cs="Arial"/>
                      <w:b/>
                      <w:color w:val="auto"/>
                      <w:sz w:val="16"/>
                      <w:szCs w:val="16"/>
                    </w:rPr>
                    <w:t>Dismissal</w:t>
                  </w:r>
                </w:p>
              </w:tc>
            </w:tr>
          </w:tbl>
          <w:p w14:paraId="2F0CEC32" w14:textId="4EA08C7B" w:rsidR="00132236" w:rsidRPr="006B4E3B" w:rsidRDefault="00132236" w:rsidP="00132236">
            <w:pPr>
              <w:rPr>
                <w:rFonts w:ascii="Bodoni MT" w:hAnsi="Bodoni MT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BABCB6" w14:textId="426C7130" w:rsidR="00132236" w:rsidRPr="00E36E39" w:rsidRDefault="00132236" w:rsidP="00132236">
            <w:pPr>
              <w:jc w:val="right"/>
              <w:rPr>
                <w:rFonts w:ascii="Arial" w:hAnsi="Arial" w:cs="Arial"/>
                <w:bCs/>
              </w:rPr>
            </w:pPr>
            <w:r w:rsidRPr="00E36E39">
              <w:rPr>
                <w:rFonts w:ascii="Arial" w:hAnsi="Arial" w:cs="Arial"/>
                <w:bCs/>
                <w:u w:val="single"/>
              </w:rPr>
              <w:t>CONTACT INFORMATION</w:t>
            </w:r>
          </w:p>
          <w:p w14:paraId="01E6909A" w14:textId="77777777" w:rsidR="00132236" w:rsidRPr="00E36E39" w:rsidRDefault="00132236" w:rsidP="00132236">
            <w:pPr>
              <w:jc w:val="right"/>
              <w:rPr>
                <w:rFonts w:ascii="Arial" w:hAnsi="Arial" w:cs="Arial"/>
              </w:rPr>
            </w:pPr>
            <w:r w:rsidRPr="00E36E39">
              <w:rPr>
                <w:rFonts w:ascii="Arial" w:hAnsi="Arial" w:cs="Arial"/>
                <w:bCs/>
                <w:iCs/>
              </w:rPr>
              <w:t>Principal: Mrs. A Cybula</w:t>
            </w:r>
          </w:p>
          <w:p w14:paraId="05460870" w14:textId="47D979CF" w:rsidR="00132236" w:rsidRPr="00E36E39" w:rsidRDefault="00132236" w:rsidP="00132236">
            <w:pPr>
              <w:jc w:val="right"/>
              <w:rPr>
                <w:rFonts w:ascii="Arial" w:hAnsi="Arial" w:cs="Arial"/>
              </w:rPr>
            </w:pPr>
            <w:r w:rsidRPr="00E36E39">
              <w:rPr>
                <w:rFonts w:ascii="Arial" w:hAnsi="Arial" w:cs="Arial"/>
              </w:rPr>
              <w:t>1332 Phillips Street, Fort Erie, L2A 3C2</w:t>
            </w:r>
          </w:p>
          <w:p w14:paraId="6ABE75C5" w14:textId="1CC75201" w:rsidR="00132236" w:rsidRPr="00E36E39" w:rsidRDefault="00132236" w:rsidP="00132236">
            <w:pPr>
              <w:jc w:val="right"/>
              <w:rPr>
                <w:rFonts w:ascii="Arial" w:hAnsi="Arial" w:cs="Arial"/>
              </w:rPr>
            </w:pPr>
            <w:r w:rsidRPr="00E36E39">
              <w:rPr>
                <w:rFonts w:ascii="Arial" w:hAnsi="Arial" w:cs="Arial"/>
              </w:rPr>
              <w:t xml:space="preserve">P: 905-871-1842 </w:t>
            </w:r>
          </w:p>
          <w:p w14:paraId="27B90989" w14:textId="1E077064" w:rsidR="00132236" w:rsidRPr="00E36E39" w:rsidRDefault="00132236" w:rsidP="00132236">
            <w:pPr>
              <w:jc w:val="right"/>
              <w:rPr>
                <w:rFonts w:ascii="Arial" w:hAnsi="Arial" w:cs="Arial"/>
              </w:rPr>
            </w:pPr>
            <w:r w:rsidRPr="00E36E39">
              <w:rPr>
                <w:rFonts w:ascii="Arial" w:hAnsi="Arial" w:cs="Arial"/>
              </w:rPr>
              <w:t xml:space="preserve">Email: </w:t>
            </w:r>
            <w:hyperlink r:id="rId22" w:history="1">
              <w:r w:rsidRPr="00E36E39">
                <w:rPr>
                  <w:rFonts w:ascii="Arial" w:hAnsi="Arial" w:cs="Arial"/>
                  <w:u w:val="single"/>
                </w:rPr>
                <w:t>st.philomena@ncdsb.com</w:t>
              </w:r>
            </w:hyperlink>
          </w:p>
          <w:p w14:paraId="02A66149" w14:textId="6ED1E6D5" w:rsidR="00132236" w:rsidRPr="00E36E39" w:rsidRDefault="00132236" w:rsidP="00132236">
            <w:pPr>
              <w:rPr>
                <w:rFonts w:ascii="Bodoni MT" w:hAnsi="Bodoni MT"/>
              </w:rPr>
            </w:pPr>
            <w:r w:rsidRPr="00E36E39">
              <w:rPr>
                <w:rFonts w:ascii="Arial" w:hAnsi="Arial" w:cs="Arial"/>
                <w:iCs/>
              </w:rPr>
              <w:t xml:space="preserve">                </w:t>
            </w:r>
            <w:r>
              <w:rPr>
                <w:rFonts w:ascii="Arial" w:hAnsi="Arial" w:cs="Arial"/>
                <w:iCs/>
              </w:rPr>
              <w:t xml:space="preserve">  </w:t>
            </w:r>
            <w:r w:rsidRPr="00E36E39">
              <w:rPr>
                <w:rFonts w:ascii="Arial" w:hAnsi="Arial" w:cs="Arial"/>
                <w:iCs/>
              </w:rPr>
              <w:t xml:space="preserve">Website: </w:t>
            </w:r>
            <w:r w:rsidR="00216542">
              <w:rPr>
                <w:rFonts w:ascii="Arial" w:hAnsi="Arial" w:cs="Arial"/>
                <w:iCs/>
              </w:rPr>
              <w:t>w</w:t>
            </w:r>
            <w:r w:rsidRPr="00E36E39">
              <w:rPr>
                <w:rFonts w:ascii="Arial" w:hAnsi="Arial" w:cs="Arial"/>
                <w:iCs/>
              </w:rPr>
              <w:t>ww.niagaracatholic.ca</w:t>
            </w:r>
          </w:p>
        </w:tc>
      </w:tr>
    </w:tbl>
    <w:p w14:paraId="0B358535" w14:textId="2D45B934" w:rsidR="002F6E35" w:rsidRDefault="002F6E35" w:rsidP="000F12A8"/>
    <w:sectPr w:rsidR="002F6E35" w:rsidSect="005819BC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62A2A" w14:textId="77777777" w:rsidR="007F239F" w:rsidRDefault="007F239F">
      <w:pPr>
        <w:spacing w:before="0" w:after="0"/>
      </w:pPr>
      <w:r>
        <w:separator/>
      </w:r>
    </w:p>
  </w:endnote>
  <w:endnote w:type="continuationSeparator" w:id="0">
    <w:p w14:paraId="4F1CD367" w14:textId="77777777" w:rsidR="007F239F" w:rsidRDefault="007F239F">
      <w:pPr>
        <w:spacing w:before="0" w:after="0"/>
      </w:pPr>
      <w:r>
        <w:continuationSeparator/>
      </w:r>
    </w:p>
  </w:endnote>
  <w:endnote w:type="continuationNotice" w:id="1">
    <w:p w14:paraId="7C538659" w14:textId="77777777" w:rsidR="007F239F" w:rsidRDefault="007F239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4A97B" w14:textId="77777777" w:rsidR="007F239F" w:rsidRDefault="007F239F">
      <w:pPr>
        <w:spacing w:before="0" w:after="0"/>
      </w:pPr>
      <w:r>
        <w:separator/>
      </w:r>
    </w:p>
  </w:footnote>
  <w:footnote w:type="continuationSeparator" w:id="0">
    <w:p w14:paraId="239C6117" w14:textId="77777777" w:rsidR="007F239F" w:rsidRDefault="007F239F">
      <w:pPr>
        <w:spacing w:before="0" w:after="0"/>
      </w:pPr>
      <w:r>
        <w:continuationSeparator/>
      </w:r>
    </w:p>
  </w:footnote>
  <w:footnote w:type="continuationNotice" w:id="1">
    <w:p w14:paraId="22D29EAB" w14:textId="77777777" w:rsidR="007F239F" w:rsidRDefault="007F239F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style="width:85.5pt;height:52.5pt;visibility:visible" o:bullet="t">
        <v:imagedata r:id="rId1" o:title=""/>
      </v:shape>
    </w:pict>
  </w:numPicBullet>
  <w:numPicBullet w:numPicBulletId="1">
    <w:pict>
      <v:shape id="_x0000_i1339" type="#_x0000_t75" style="width:85.5pt;height:53.25pt;visibility:visible" o:bullet="t">
        <v:imagedata r:id="rId2" o:title=""/>
      </v:shape>
    </w:pict>
  </w:numPicBullet>
  <w:numPicBullet w:numPicBulletId="2">
    <w:pict>
      <v:shape id="_x0000_i1340" type="#_x0000_t75" style="width:593.25pt;height:597pt;visibility:visible;mso-wrap-style:square" o:bullet="t">
        <v:imagedata r:id="rId3" o:title=""/>
      </v:shape>
    </w:pict>
  </w:numPicBullet>
  <w:numPicBullet w:numPicBulletId="3">
    <w:pict>
      <v:shape id="_x0000_i1341" type="#_x0000_t75" alt="Lakeshore Catholic High School" style="width:114.75pt;height:117.75pt;visibility:visible;mso-wrap-style:square" o:bullet="t">
        <v:imagedata r:id="rId4" o:title="Lakeshore Catholic High School"/>
      </v:shape>
    </w:pict>
  </w:numPicBullet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0/31/2023"/>
    <w:docVar w:name="MonthStart" w:val="10/1/2023"/>
    <w:docVar w:name="ShowDynamicGuides" w:val="1"/>
    <w:docVar w:name="ShowMarginGuides" w:val="0"/>
    <w:docVar w:name="ShowOutlines" w:val="0"/>
    <w:docVar w:name="ShowStaticGuides" w:val="0"/>
  </w:docVars>
  <w:rsids>
    <w:rsidRoot w:val="00F26E71"/>
    <w:rsid w:val="00000394"/>
    <w:rsid w:val="00015271"/>
    <w:rsid w:val="00020F9D"/>
    <w:rsid w:val="000349A5"/>
    <w:rsid w:val="00040384"/>
    <w:rsid w:val="00056814"/>
    <w:rsid w:val="00057736"/>
    <w:rsid w:val="0006779F"/>
    <w:rsid w:val="00077779"/>
    <w:rsid w:val="0008450E"/>
    <w:rsid w:val="00085618"/>
    <w:rsid w:val="0009059D"/>
    <w:rsid w:val="000A20FE"/>
    <w:rsid w:val="000B39C8"/>
    <w:rsid w:val="000B52F2"/>
    <w:rsid w:val="000C0A63"/>
    <w:rsid w:val="000C768A"/>
    <w:rsid w:val="000D1495"/>
    <w:rsid w:val="000D216D"/>
    <w:rsid w:val="000D42D9"/>
    <w:rsid w:val="000D4A64"/>
    <w:rsid w:val="000E41C5"/>
    <w:rsid w:val="000F12A8"/>
    <w:rsid w:val="000F723C"/>
    <w:rsid w:val="00106067"/>
    <w:rsid w:val="001169F8"/>
    <w:rsid w:val="0011772B"/>
    <w:rsid w:val="00125718"/>
    <w:rsid w:val="00132236"/>
    <w:rsid w:val="00133D08"/>
    <w:rsid w:val="0014102A"/>
    <w:rsid w:val="0016497E"/>
    <w:rsid w:val="001955BE"/>
    <w:rsid w:val="0019767C"/>
    <w:rsid w:val="001A524E"/>
    <w:rsid w:val="001A6A15"/>
    <w:rsid w:val="001B0A38"/>
    <w:rsid w:val="001C0125"/>
    <w:rsid w:val="001C4757"/>
    <w:rsid w:val="001D342A"/>
    <w:rsid w:val="001E509B"/>
    <w:rsid w:val="001F1DF1"/>
    <w:rsid w:val="001F4DC4"/>
    <w:rsid w:val="00202AB7"/>
    <w:rsid w:val="002053A6"/>
    <w:rsid w:val="00207FEE"/>
    <w:rsid w:val="00214765"/>
    <w:rsid w:val="00216542"/>
    <w:rsid w:val="00272625"/>
    <w:rsid w:val="00276CB0"/>
    <w:rsid w:val="0027720C"/>
    <w:rsid w:val="00294642"/>
    <w:rsid w:val="002A0315"/>
    <w:rsid w:val="002A0E8F"/>
    <w:rsid w:val="002A2C17"/>
    <w:rsid w:val="002A7255"/>
    <w:rsid w:val="002B409E"/>
    <w:rsid w:val="002C2B3D"/>
    <w:rsid w:val="002E06F5"/>
    <w:rsid w:val="002E07D0"/>
    <w:rsid w:val="002E1C3B"/>
    <w:rsid w:val="002E5D42"/>
    <w:rsid w:val="002F6E35"/>
    <w:rsid w:val="002F720B"/>
    <w:rsid w:val="00302201"/>
    <w:rsid w:val="00305F15"/>
    <w:rsid w:val="003131CD"/>
    <w:rsid w:val="00320619"/>
    <w:rsid w:val="003360BE"/>
    <w:rsid w:val="003400E8"/>
    <w:rsid w:val="00350DA7"/>
    <w:rsid w:val="0035647B"/>
    <w:rsid w:val="00360518"/>
    <w:rsid w:val="00394EE8"/>
    <w:rsid w:val="003A0BFC"/>
    <w:rsid w:val="003A2AC3"/>
    <w:rsid w:val="003A5794"/>
    <w:rsid w:val="003A7198"/>
    <w:rsid w:val="003D7C1E"/>
    <w:rsid w:val="003D7DDA"/>
    <w:rsid w:val="003E0A9D"/>
    <w:rsid w:val="003E1626"/>
    <w:rsid w:val="003E198E"/>
    <w:rsid w:val="003E690D"/>
    <w:rsid w:val="003F2C5E"/>
    <w:rsid w:val="003F59FD"/>
    <w:rsid w:val="003F62E2"/>
    <w:rsid w:val="00401066"/>
    <w:rsid w:val="004035CC"/>
    <w:rsid w:val="004042AD"/>
    <w:rsid w:val="004065DA"/>
    <w:rsid w:val="00406C2A"/>
    <w:rsid w:val="00411463"/>
    <w:rsid w:val="004235AC"/>
    <w:rsid w:val="00437387"/>
    <w:rsid w:val="00454FED"/>
    <w:rsid w:val="0045613F"/>
    <w:rsid w:val="00460A8B"/>
    <w:rsid w:val="00461C65"/>
    <w:rsid w:val="00464B95"/>
    <w:rsid w:val="00471C4D"/>
    <w:rsid w:val="0047577B"/>
    <w:rsid w:val="004775BD"/>
    <w:rsid w:val="00480974"/>
    <w:rsid w:val="004834DC"/>
    <w:rsid w:val="00487B92"/>
    <w:rsid w:val="004913D7"/>
    <w:rsid w:val="00493EC8"/>
    <w:rsid w:val="00496A9F"/>
    <w:rsid w:val="004A768C"/>
    <w:rsid w:val="004A7F9C"/>
    <w:rsid w:val="004C15AD"/>
    <w:rsid w:val="004C5B17"/>
    <w:rsid w:val="004D30D8"/>
    <w:rsid w:val="005108D8"/>
    <w:rsid w:val="00510C2F"/>
    <w:rsid w:val="0051232D"/>
    <w:rsid w:val="00512606"/>
    <w:rsid w:val="00516ADA"/>
    <w:rsid w:val="00522116"/>
    <w:rsid w:val="00527895"/>
    <w:rsid w:val="005279AB"/>
    <w:rsid w:val="00537345"/>
    <w:rsid w:val="005410BD"/>
    <w:rsid w:val="005431A6"/>
    <w:rsid w:val="00551B8B"/>
    <w:rsid w:val="0055319D"/>
    <w:rsid w:val="005545C6"/>
    <w:rsid w:val="005562FE"/>
    <w:rsid w:val="00557989"/>
    <w:rsid w:val="00562BED"/>
    <w:rsid w:val="00563E1A"/>
    <w:rsid w:val="00571546"/>
    <w:rsid w:val="005819BC"/>
    <w:rsid w:val="00591793"/>
    <w:rsid w:val="005A28AB"/>
    <w:rsid w:val="005A7C42"/>
    <w:rsid w:val="005C1B9D"/>
    <w:rsid w:val="005C5A8F"/>
    <w:rsid w:val="005D7BEC"/>
    <w:rsid w:val="005E09CE"/>
    <w:rsid w:val="00600078"/>
    <w:rsid w:val="00600AA8"/>
    <w:rsid w:val="00601E8F"/>
    <w:rsid w:val="0061106A"/>
    <w:rsid w:val="00611757"/>
    <w:rsid w:val="00615377"/>
    <w:rsid w:val="006261BB"/>
    <w:rsid w:val="006319C0"/>
    <w:rsid w:val="00634AFC"/>
    <w:rsid w:val="006403A8"/>
    <w:rsid w:val="006403C4"/>
    <w:rsid w:val="006456A3"/>
    <w:rsid w:val="0065014D"/>
    <w:rsid w:val="0067648E"/>
    <w:rsid w:val="00677793"/>
    <w:rsid w:val="00695F02"/>
    <w:rsid w:val="0069683C"/>
    <w:rsid w:val="006B49B0"/>
    <w:rsid w:val="006B4E3B"/>
    <w:rsid w:val="006C7247"/>
    <w:rsid w:val="006D04FE"/>
    <w:rsid w:val="006D155E"/>
    <w:rsid w:val="006F568A"/>
    <w:rsid w:val="00710FAF"/>
    <w:rsid w:val="00721F40"/>
    <w:rsid w:val="0072602D"/>
    <w:rsid w:val="00737E65"/>
    <w:rsid w:val="00741ADC"/>
    <w:rsid w:val="007439A3"/>
    <w:rsid w:val="00745938"/>
    <w:rsid w:val="007564A4"/>
    <w:rsid w:val="007566A3"/>
    <w:rsid w:val="007645E3"/>
    <w:rsid w:val="007777B1"/>
    <w:rsid w:val="007869D2"/>
    <w:rsid w:val="007A49F2"/>
    <w:rsid w:val="007C474F"/>
    <w:rsid w:val="007D269D"/>
    <w:rsid w:val="007E0986"/>
    <w:rsid w:val="007E2C0F"/>
    <w:rsid w:val="007F187A"/>
    <w:rsid w:val="007F239F"/>
    <w:rsid w:val="007F3903"/>
    <w:rsid w:val="007F4B36"/>
    <w:rsid w:val="00801851"/>
    <w:rsid w:val="00802F18"/>
    <w:rsid w:val="00807418"/>
    <w:rsid w:val="0082003D"/>
    <w:rsid w:val="00821AA3"/>
    <w:rsid w:val="00824263"/>
    <w:rsid w:val="008267F7"/>
    <w:rsid w:val="0083096F"/>
    <w:rsid w:val="00831F28"/>
    <w:rsid w:val="00832FC3"/>
    <w:rsid w:val="00833170"/>
    <w:rsid w:val="00836ED0"/>
    <w:rsid w:val="008408A8"/>
    <w:rsid w:val="00843686"/>
    <w:rsid w:val="00857710"/>
    <w:rsid w:val="008600C1"/>
    <w:rsid w:val="00864519"/>
    <w:rsid w:val="00873EAF"/>
    <w:rsid w:val="00874C9A"/>
    <w:rsid w:val="00880BE7"/>
    <w:rsid w:val="00886951"/>
    <w:rsid w:val="008964D0"/>
    <w:rsid w:val="008B02B5"/>
    <w:rsid w:val="008B3EAB"/>
    <w:rsid w:val="008B62F5"/>
    <w:rsid w:val="008C07AD"/>
    <w:rsid w:val="008C0A7C"/>
    <w:rsid w:val="008C5BB1"/>
    <w:rsid w:val="008D007C"/>
    <w:rsid w:val="008E37A9"/>
    <w:rsid w:val="008E51E5"/>
    <w:rsid w:val="008F67A6"/>
    <w:rsid w:val="00902CCB"/>
    <w:rsid w:val="00903163"/>
    <w:rsid w:val="009035F5"/>
    <w:rsid w:val="00907351"/>
    <w:rsid w:val="00910317"/>
    <w:rsid w:val="00927DFF"/>
    <w:rsid w:val="00930D4C"/>
    <w:rsid w:val="00933460"/>
    <w:rsid w:val="009338F1"/>
    <w:rsid w:val="00941975"/>
    <w:rsid w:val="00943B71"/>
    <w:rsid w:val="00944085"/>
    <w:rsid w:val="009461BD"/>
    <w:rsid w:val="00946A27"/>
    <w:rsid w:val="00955DFF"/>
    <w:rsid w:val="00956410"/>
    <w:rsid w:val="0096499A"/>
    <w:rsid w:val="009844CB"/>
    <w:rsid w:val="009A0FFF"/>
    <w:rsid w:val="009A71BA"/>
    <w:rsid w:val="009B17FF"/>
    <w:rsid w:val="009B1A9A"/>
    <w:rsid w:val="009C16C6"/>
    <w:rsid w:val="009C1809"/>
    <w:rsid w:val="009E0FD8"/>
    <w:rsid w:val="009E5156"/>
    <w:rsid w:val="009E648B"/>
    <w:rsid w:val="009F19C4"/>
    <w:rsid w:val="009F3BC6"/>
    <w:rsid w:val="009F5562"/>
    <w:rsid w:val="009F62DA"/>
    <w:rsid w:val="00A029BB"/>
    <w:rsid w:val="00A034C5"/>
    <w:rsid w:val="00A038A7"/>
    <w:rsid w:val="00A12EF6"/>
    <w:rsid w:val="00A31703"/>
    <w:rsid w:val="00A4579C"/>
    <w:rsid w:val="00A4654E"/>
    <w:rsid w:val="00A632F3"/>
    <w:rsid w:val="00A63DA1"/>
    <w:rsid w:val="00A6539E"/>
    <w:rsid w:val="00A668D6"/>
    <w:rsid w:val="00A67372"/>
    <w:rsid w:val="00A72A4D"/>
    <w:rsid w:val="00A73BBF"/>
    <w:rsid w:val="00A84176"/>
    <w:rsid w:val="00A91720"/>
    <w:rsid w:val="00A93265"/>
    <w:rsid w:val="00AA1CCD"/>
    <w:rsid w:val="00AB192A"/>
    <w:rsid w:val="00AB29FA"/>
    <w:rsid w:val="00AB533C"/>
    <w:rsid w:val="00AD0559"/>
    <w:rsid w:val="00AD5E12"/>
    <w:rsid w:val="00AF04A5"/>
    <w:rsid w:val="00B161E9"/>
    <w:rsid w:val="00B268AA"/>
    <w:rsid w:val="00B26FAA"/>
    <w:rsid w:val="00B309F2"/>
    <w:rsid w:val="00B51E91"/>
    <w:rsid w:val="00B533AF"/>
    <w:rsid w:val="00B56F0D"/>
    <w:rsid w:val="00B60E09"/>
    <w:rsid w:val="00B70858"/>
    <w:rsid w:val="00B70967"/>
    <w:rsid w:val="00B8151A"/>
    <w:rsid w:val="00B924D1"/>
    <w:rsid w:val="00B92B7B"/>
    <w:rsid w:val="00B972F9"/>
    <w:rsid w:val="00BA2685"/>
    <w:rsid w:val="00BB23CF"/>
    <w:rsid w:val="00BC3A4D"/>
    <w:rsid w:val="00BC6D3C"/>
    <w:rsid w:val="00BD4B75"/>
    <w:rsid w:val="00BD709E"/>
    <w:rsid w:val="00BD78AD"/>
    <w:rsid w:val="00BE485A"/>
    <w:rsid w:val="00BE645E"/>
    <w:rsid w:val="00BF7E11"/>
    <w:rsid w:val="00C01C8E"/>
    <w:rsid w:val="00C11D39"/>
    <w:rsid w:val="00C44D24"/>
    <w:rsid w:val="00C46F6D"/>
    <w:rsid w:val="00C62FC4"/>
    <w:rsid w:val="00C71D73"/>
    <w:rsid w:val="00C7608D"/>
    <w:rsid w:val="00C7735D"/>
    <w:rsid w:val="00C8319A"/>
    <w:rsid w:val="00C85E51"/>
    <w:rsid w:val="00C85E60"/>
    <w:rsid w:val="00CB068D"/>
    <w:rsid w:val="00CB1C1C"/>
    <w:rsid w:val="00CB45FB"/>
    <w:rsid w:val="00CB4E24"/>
    <w:rsid w:val="00CB572B"/>
    <w:rsid w:val="00CC5011"/>
    <w:rsid w:val="00CD4737"/>
    <w:rsid w:val="00CD7E2C"/>
    <w:rsid w:val="00D0376D"/>
    <w:rsid w:val="00D0438D"/>
    <w:rsid w:val="00D13E07"/>
    <w:rsid w:val="00D17693"/>
    <w:rsid w:val="00D20A92"/>
    <w:rsid w:val="00D24584"/>
    <w:rsid w:val="00D41522"/>
    <w:rsid w:val="00D437B2"/>
    <w:rsid w:val="00D50248"/>
    <w:rsid w:val="00D72AAF"/>
    <w:rsid w:val="00DA0251"/>
    <w:rsid w:val="00DA7532"/>
    <w:rsid w:val="00DB560F"/>
    <w:rsid w:val="00DC2404"/>
    <w:rsid w:val="00DC4200"/>
    <w:rsid w:val="00DC7E83"/>
    <w:rsid w:val="00DD3FD2"/>
    <w:rsid w:val="00DE48A6"/>
    <w:rsid w:val="00DE4A5F"/>
    <w:rsid w:val="00DE533A"/>
    <w:rsid w:val="00DE6348"/>
    <w:rsid w:val="00DF051F"/>
    <w:rsid w:val="00DF32DE"/>
    <w:rsid w:val="00DF420E"/>
    <w:rsid w:val="00E02644"/>
    <w:rsid w:val="00E10757"/>
    <w:rsid w:val="00E13A40"/>
    <w:rsid w:val="00E277A9"/>
    <w:rsid w:val="00E33519"/>
    <w:rsid w:val="00E36E39"/>
    <w:rsid w:val="00E41F04"/>
    <w:rsid w:val="00E42DDF"/>
    <w:rsid w:val="00E43192"/>
    <w:rsid w:val="00E45232"/>
    <w:rsid w:val="00E468BA"/>
    <w:rsid w:val="00E46F57"/>
    <w:rsid w:val="00E54E11"/>
    <w:rsid w:val="00E7227C"/>
    <w:rsid w:val="00E73945"/>
    <w:rsid w:val="00E80604"/>
    <w:rsid w:val="00E8433F"/>
    <w:rsid w:val="00E857C2"/>
    <w:rsid w:val="00E8719B"/>
    <w:rsid w:val="00E94910"/>
    <w:rsid w:val="00E9644C"/>
    <w:rsid w:val="00E97E27"/>
    <w:rsid w:val="00EA1691"/>
    <w:rsid w:val="00EB320B"/>
    <w:rsid w:val="00EC5B1E"/>
    <w:rsid w:val="00EC77A7"/>
    <w:rsid w:val="00EE388B"/>
    <w:rsid w:val="00EF2FAC"/>
    <w:rsid w:val="00F033A1"/>
    <w:rsid w:val="00F0491A"/>
    <w:rsid w:val="00F05046"/>
    <w:rsid w:val="00F07D55"/>
    <w:rsid w:val="00F1311C"/>
    <w:rsid w:val="00F20340"/>
    <w:rsid w:val="00F251D6"/>
    <w:rsid w:val="00F26E71"/>
    <w:rsid w:val="00F3708F"/>
    <w:rsid w:val="00F407C2"/>
    <w:rsid w:val="00F40D5A"/>
    <w:rsid w:val="00F41364"/>
    <w:rsid w:val="00F43550"/>
    <w:rsid w:val="00F53180"/>
    <w:rsid w:val="00F61902"/>
    <w:rsid w:val="00F628F7"/>
    <w:rsid w:val="00F64914"/>
    <w:rsid w:val="00F65457"/>
    <w:rsid w:val="00F75778"/>
    <w:rsid w:val="00F764A3"/>
    <w:rsid w:val="00F77516"/>
    <w:rsid w:val="00F90F11"/>
    <w:rsid w:val="00FA21CA"/>
    <w:rsid w:val="00FA2C30"/>
    <w:rsid w:val="00FB07E5"/>
    <w:rsid w:val="00FC03C5"/>
    <w:rsid w:val="00FC03EB"/>
    <w:rsid w:val="00FD0024"/>
    <w:rsid w:val="00FD1318"/>
    <w:rsid w:val="00FD333F"/>
    <w:rsid w:val="00FE59F0"/>
    <w:rsid w:val="00FF2624"/>
    <w:rsid w:val="092A51AC"/>
    <w:rsid w:val="0DFDC2CF"/>
    <w:rsid w:val="0EE1ABB1"/>
    <w:rsid w:val="272A1935"/>
    <w:rsid w:val="2791172F"/>
    <w:rsid w:val="40B97151"/>
    <w:rsid w:val="43DCFF0F"/>
    <w:rsid w:val="4E1EA05C"/>
    <w:rsid w:val="4E77A448"/>
    <w:rsid w:val="51F27591"/>
    <w:rsid w:val="569980AA"/>
    <w:rsid w:val="5B63E2EC"/>
    <w:rsid w:val="5EB86F02"/>
    <w:rsid w:val="62053EC2"/>
    <w:rsid w:val="665B7881"/>
    <w:rsid w:val="6D02CC5C"/>
    <w:rsid w:val="7A6ADF9B"/>
    <w:rsid w:val="7CAFC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04F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owt-font6-centurygothic">
    <w:name w:val="qowt-font6-centurygothic"/>
    <w:basedOn w:val="DefaultParagraphFont"/>
    <w:rsid w:val="00522116"/>
  </w:style>
  <w:style w:type="character" w:styleId="Hyperlink">
    <w:name w:val="Hyperlink"/>
    <w:basedOn w:val="DefaultParagraphFont"/>
    <w:uiPriority w:val="99"/>
    <w:unhideWhenUsed/>
    <w:rsid w:val="002726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9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16.png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g"/><Relationship Id="rId22" Type="http://schemas.openxmlformats.org/officeDocument/2006/relationships/hyperlink" Target="mailto:st.philomena@ncdsb.co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j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3E5F43428747C2BBE9D4C3194AF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ABB16-B636-4EC2-AB5B-F6B4C3812FBE}"/>
      </w:docPartPr>
      <w:docPartBody>
        <w:p w:rsidR="00F24488" w:rsidRDefault="00697994">
          <w:pPr>
            <w:pStyle w:val="883E5F43428747C2BBE9D4C3194AFE42"/>
          </w:pPr>
          <w:r>
            <w:t>Sunday</w:t>
          </w:r>
        </w:p>
      </w:docPartBody>
    </w:docPart>
    <w:docPart>
      <w:docPartPr>
        <w:name w:val="4C6CA0FA0FA245D9B0B924F827F69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949B8-3A5E-4686-A5F7-5FCA5869CD5C}"/>
      </w:docPartPr>
      <w:docPartBody>
        <w:p w:rsidR="00F24488" w:rsidRDefault="00697994">
          <w:pPr>
            <w:pStyle w:val="4C6CA0FA0FA245D9B0B924F827F693B6"/>
          </w:pPr>
          <w:r>
            <w:t>Monday</w:t>
          </w:r>
        </w:p>
      </w:docPartBody>
    </w:docPart>
    <w:docPart>
      <w:docPartPr>
        <w:name w:val="02AEAC19D2324253AE9FDCB12024F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762BE-E1AD-40DA-BDC5-C64EEAFCE2ED}"/>
      </w:docPartPr>
      <w:docPartBody>
        <w:p w:rsidR="00F24488" w:rsidRDefault="00697994">
          <w:pPr>
            <w:pStyle w:val="02AEAC19D2324253AE9FDCB12024F272"/>
          </w:pPr>
          <w:r>
            <w:t>Tuesday</w:t>
          </w:r>
        </w:p>
      </w:docPartBody>
    </w:docPart>
    <w:docPart>
      <w:docPartPr>
        <w:name w:val="31EF5504EC434F949BBEBF24F37CB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02381-AAFC-4FAE-BB3E-E846A351836B}"/>
      </w:docPartPr>
      <w:docPartBody>
        <w:p w:rsidR="00F24488" w:rsidRDefault="00697994">
          <w:pPr>
            <w:pStyle w:val="31EF5504EC434F949BBEBF24F37CBE0B"/>
          </w:pPr>
          <w:r>
            <w:t>Wednesday</w:t>
          </w:r>
        </w:p>
      </w:docPartBody>
    </w:docPart>
    <w:docPart>
      <w:docPartPr>
        <w:name w:val="0C33214FDC2241BEB6F6D24410587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B7D2-9BB3-444E-8167-CF16CC6DCB8A}"/>
      </w:docPartPr>
      <w:docPartBody>
        <w:p w:rsidR="00F24488" w:rsidRDefault="00697994">
          <w:pPr>
            <w:pStyle w:val="0C33214FDC2241BEB6F6D24410587096"/>
          </w:pPr>
          <w:r>
            <w:t>Friday</w:t>
          </w:r>
        </w:p>
      </w:docPartBody>
    </w:docPart>
    <w:docPart>
      <w:docPartPr>
        <w:name w:val="E73426AA4F6A4C02921F49FBCC9F6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8EB55-7146-45DE-8B1B-F61BDFE2210C}"/>
      </w:docPartPr>
      <w:docPartBody>
        <w:p w:rsidR="00F24488" w:rsidRDefault="00697994">
          <w:pPr>
            <w:pStyle w:val="E73426AA4F6A4C02921F49FBCC9F62E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488"/>
    <w:rsid w:val="000B7DCA"/>
    <w:rsid w:val="00697994"/>
    <w:rsid w:val="00937ED1"/>
    <w:rsid w:val="00BC4B96"/>
    <w:rsid w:val="00BF6F0F"/>
    <w:rsid w:val="00EB4DE8"/>
    <w:rsid w:val="00ED33D7"/>
    <w:rsid w:val="00F2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3E5F43428747C2BBE9D4C3194AFE42">
    <w:name w:val="883E5F43428747C2BBE9D4C3194AFE42"/>
  </w:style>
  <w:style w:type="paragraph" w:customStyle="1" w:styleId="4C6CA0FA0FA245D9B0B924F827F693B6">
    <w:name w:val="4C6CA0FA0FA245D9B0B924F827F693B6"/>
  </w:style>
  <w:style w:type="paragraph" w:customStyle="1" w:styleId="02AEAC19D2324253AE9FDCB12024F272">
    <w:name w:val="02AEAC19D2324253AE9FDCB12024F272"/>
  </w:style>
  <w:style w:type="paragraph" w:customStyle="1" w:styleId="31EF5504EC434F949BBEBF24F37CBE0B">
    <w:name w:val="31EF5504EC434F949BBEBF24F37CBE0B"/>
  </w:style>
  <w:style w:type="paragraph" w:customStyle="1" w:styleId="0C33214FDC2241BEB6F6D24410587096">
    <w:name w:val="0C33214FDC2241BEB6F6D24410587096"/>
  </w:style>
  <w:style w:type="paragraph" w:customStyle="1" w:styleId="E73426AA4F6A4C02921F49FBCC9F62E2">
    <w:name w:val="E73426AA4F6A4C02921F49FBCC9F62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bba55be-06ef-455d-9fe5-59a37540b8f9" xsi:nil="true"/>
    <_activity xmlns="ebba55be-06ef-455d-9fe5-59a37540b8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5873AFB0F25D44A665AD5378725C37" ma:contentTypeVersion="13" ma:contentTypeDescription="Create a new document." ma:contentTypeScope="" ma:versionID="7c2c97c88188737749934c6bba89f36f">
  <xsd:schema xmlns:xsd="http://www.w3.org/2001/XMLSchema" xmlns:xs="http://www.w3.org/2001/XMLSchema" xmlns:p="http://schemas.microsoft.com/office/2006/metadata/properties" xmlns:ns3="ebba55be-06ef-455d-9fe5-59a37540b8f9" xmlns:ns4="cd7d9c24-4712-4842-abce-e9a8114fd2d5" targetNamespace="http://schemas.microsoft.com/office/2006/metadata/properties" ma:root="true" ma:fieldsID="bb9de3580eeb01c01c045c5e10cb8a79" ns3:_="" ns4:_="">
    <xsd:import namespace="ebba55be-06ef-455d-9fe5-59a37540b8f9"/>
    <xsd:import namespace="cd7d9c24-4712-4842-abce-e9a8114fd2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a55be-06ef-455d-9fe5-59a37540b8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d9c24-4712-4842-abce-e9a8114fd2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ebba55be-06ef-455d-9fe5-59a37540b8f9"/>
  </ds:schemaRefs>
</ds:datastoreItem>
</file>

<file path=customXml/itemProps3.xml><?xml version="1.0" encoding="utf-8"?>
<ds:datastoreItem xmlns:ds="http://schemas.openxmlformats.org/officeDocument/2006/customXml" ds:itemID="{A54325FE-599A-41E1-A5A1-40D2E034B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a55be-06ef-455d-9fe5-59a37540b8f9"/>
    <ds:schemaRef ds:uri="cd7d9c24-4712-4842-abce-e9a8114fd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2024-09-09T12:38:00Z</dcterms:created>
  <dcterms:modified xsi:type="dcterms:W3CDTF">2024-09-30T15:13:00Z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0x010100605873AFB0F25D44A665AD5378725C37</vt:lpwstr>
  </property>
</Properties>
</file>